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205546" w:rsidRPr="009A4218">
        <w:tc>
          <w:tcPr>
            <w:tcW w:w="4251" w:type="dxa"/>
            <w:gridSpan w:val="5"/>
            <w:tcBorders>
              <w:bottom w:val="thinThickSmallGap" w:sz="12" w:space="0" w:color="auto"/>
            </w:tcBorders>
          </w:tcPr>
          <w:p w:rsidR="00205546" w:rsidRPr="009A4218" w:rsidRDefault="00205546" w:rsidP="009A4218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46.7pt;margin-top:-301.6pt;width:162pt;height:32.3pt;z-index:251658240" filled="f" stroked="f">
                  <v:textbox style="mso-next-textbox:#_x0000_s1032">
                    <w:txbxContent>
                      <w:p w:rsidR="00205546" w:rsidRDefault="00205546" w:rsidP="00F66FAF"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fldChar w:fldCharType="begin"/>
                        </w:r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instrText xml:space="preserve"> MACROBUTTON  AcceptAllChangesShown "[Гриф ограничения доступа]" </w:instrText>
                        </w:r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Pr="009A4218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205546" w:rsidRPr="009A4218" w:rsidRDefault="00205546" w:rsidP="009A4218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9A4218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9A4218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9A4218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9A4218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205546" w:rsidRPr="009A4218" w:rsidRDefault="00205546" w:rsidP="009A4218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r w:rsidRPr="009A4218">
              <w:rPr>
                <w:rFonts w:cs="Arial"/>
                <w:sz w:val="17"/>
                <w:szCs w:val="17"/>
              </w:rPr>
              <w:t>Уралсельэнергопр</w:t>
            </w:r>
            <w:r w:rsidRPr="009A4218">
              <w:rPr>
                <w:rFonts w:cs="Arial"/>
                <w:sz w:val="17"/>
                <w:szCs w:val="17"/>
              </w:rPr>
              <w:t>о</w:t>
            </w:r>
            <w:r w:rsidRPr="009A4218">
              <w:rPr>
                <w:rFonts w:cs="Arial"/>
                <w:sz w:val="17"/>
                <w:szCs w:val="17"/>
              </w:rPr>
              <w:t>ект, УралТЭП, УралОРГРЭС, УралВТИ, Уралэнергосетьпроект, Челябэнергосетьпроект</w:t>
            </w:r>
            <w:r w:rsidRPr="009A4218">
              <w:rPr>
                <w:rFonts w:cs="Arial"/>
                <w:b/>
                <w:sz w:val="18"/>
                <w:szCs w:val="18"/>
              </w:rPr>
              <w:t>»</w:t>
            </w:r>
          </w:p>
          <w:p w:rsidR="00205546" w:rsidRPr="009A4218" w:rsidRDefault="00205546" w:rsidP="009A4218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9A4218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</w:tcPr>
          <w:p w:rsidR="00205546" w:rsidRPr="009A4218" w:rsidRDefault="00205546" w:rsidP="009A4218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2766AC">
              <w:rPr>
                <w:rFonts w:ascii="Times New Roman" w:hAnsi="Times New Roman"/>
                <w:b/>
                <w:sz w:val="28"/>
                <w:szCs w:val="28"/>
              </w:rPr>
              <w:t>Участникам открытого запроса предложений</w:t>
            </w:r>
          </w:p>
        </w:tc>
      </w:tr>
      <w:tr w:rsidR="00205546" w:rsidRPr="009A4218">
        <w:tc>
          <w:tcPr>
            <w:tcW w:w="4251" w:type="dxa"/>
            <w:gridSpan w:val="5"/>
            <w:tcBorders>
              <w:top w:val="thinThickSmallGap" w:sz="12" w:space="0" w:color="auto"/>
            </w:tcBorders>
          </w:tcPr>
          <w:p w:rsidR="00205546" w:rsidRPr="009A4218" w:rsidRDefault="00205546" w:rsidP="009A4218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9A4218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9A4218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9A4218">
              <w:rPr>
                <w:rFonts w:cs="Arial"/>
                <w:sz w:val="18"/>
                <w:szCs w:val="18"/>
              </w:rPr>
              <w:br/>
              <w:t>тел.: (343) 350-32-35; факс: (343) 355-13-52</w:t>
            </w:r>
          </w:p>
          <w:p w:rsidR="00205546" w:rsidRPr="009A4218" w:rsidRDefault="00205546" w:rsidP="009A4218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A4218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205546" w:rsidRPr="009A4218" w:rsidRDefault="00205546" w:rsidP="009A4218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9A4218">
              <w:rPr>
                <w:rFonts w:cs="Arial"/>
                <w:sz w:val="18"/>
                <w:szCs w:val="18"/>
              </w:rPr>
              <w:t>ОКПО 00113796, ОГРН 1026604943683,</w:t>
            </w:r>
            <w:r w:rsidRPr="009A4218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205546" w:rsidRPr="009A4218">
        <w:tc>
          <w:tcPr>
            <w:tcW w:w="2035" w:type="dxa"/>
            <w:gridSpan w:val="3"/>
          </w:tcPr>
          <w:p w:rsidR="00205546" w:rsidRPr="009A4218" w:rsidRDefault="00205546" w:rsidP="007D49F2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 xml:space="preserve">  .10.2012</w:t>
            </w:r>
            <w:r w:rsidRPr="009A4218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</w:tcPr>
          <w:p w:rsidR="00205546" w:rsidRPr="009A4218" w:rsidRDefault="00205546" w:rsidP="009A4218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9A4218">
              <w:rPr>
                <w:rFonts w:cs="Arial"/>
              </w:rPr>
              <w:t>№</w:t>
            </w:r>
          </w:p>
        </w:tc>
        <w:tc>
          <w:tcPr>
            <w:tcW w:w="1754" w:type="dxa"/>
          </w:tcPr>
          <w:p w:rsidR="00205546" w:rsidRPr="009A4218" w:rsidRDefault="00205546" w:rsidP="00417215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 w:rsidRPr="009A4218">
              <w:rPr>
                <w:rFonts w:cs="Arial"/>
                <w:u w:val="single"/>
              </w:rPr>
              <w:t>1–</w:t>
            </w:r>
            <w:r>
              <w:rPr>
                <w:rFonts w:cs="Arial"/>
                <w:u w:val="single"/>
              </w:rPr>
              <w:t xml:space="preserve">20-20- </w:t>
            </w:r>
          </w:p>
        </w:tc>
        <w:tc>
          <w:tcPr>
            <w:tcW w:w="824" w:type="dxa"/>
            <w:vMerge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205546" w:rsidRPr="009A4218">
        <w:tc>
          <w:tcPr>
            <w:tcW w:w="920" w:type="dxa"/>
          </w:tcPr>
          <w:p w:rsidR="00205546" w:rsidRPr="009A4218" w:rsidRDefault="00205546" w:rsidP="009A4218">
            <w:pPr>
              <w:suppressAutoHyphens/>
              <w:spacing w:before="0" w:after="0"/>
              <w:rPr>
                <w:rFonts w:cs="Arial"/>
              </w:rPr>
            </w:pPr>
            <w:r w:rsidRPr="009A4218">
              <w:rPr>
                <w:rFonts w:cs="Arial"/>
              </w:rPr>
              <w:t>На №</w:t>
            </w:r>
          </w:p>
        </w:tc>
        <w:tc>
          <w:tcPr>
            <w:tcW w:w="1109" w:type="dxa"/>
          </w:tcPr>
          <w:p w:rsidR="00205546" w:rsidRPr="009A4218" w:rsidRDefault="00205546" w:rsidP="009A4218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9A4218">
              <w:rPr>
                <w:rFonts w:cs="Arial"/>
                <w:u w:val="single"/>
              </w:rPr>
              <w:tab/>
            </w:r>
            <w:r w:rsidRPr="009A4218">
              <w:rPr>
                <w:rFonts w:cs="Arial"/>
                <w:u w:val="single"/>
              </w:rPr>
              <w:tab/>
            </w:r>
            <w:r w:rsidRPr="009A4218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</w:tcPr>
          <w:p w:rsidR="00205546" w:rsidRPr="009A4218" w:rsidRDefault="00205546" w:rsidP="009A4218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9A4218">
              <w:rPr>
                <w:rFonts w:cs="Arial"/>
              </w:rPr>
              <w:t>от</w:t>
            </w:r>
          </w:p>
        </w:tc>
        <w:tc>
          <w:tcPr>
            <w:tcW w:w="1754" w:type="dxa"/>
          </w:tcPr>
          <w:p w:rsidR="00205546" w:rsidRPr="009A4218" w:rsidRDefault="00205546" w:rsidP="009A4218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9A4218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205546" w:rsidRPr="009A4218">
        <w:tc>
          <w:tcPr>
            <w:tcW w:w="4251" w:type="dxa"/>
            <w:gridSpan w:val="5"/>
          </w:tcPr>
          <w:p w:rsidR="00205546" w:rsidRPr="009A4218" w:rsidRDefault="00205546" w:rsidP="009A4218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noProof/>
              </w:rPr>
              <w:pict>
                <v:group id="_x0000_s1033" style="position:absolute;margin-left:-9pt;margin-top:7.65pt;width:226.5pt;height:18.15pt;z-index:251657216;mso-position-horizontal-relative:text;mso-position-vertical-relative:text" coordorigin="1576,6457" coordsize="4795,363">
                  <v:group id="_x0000_s1034" style="position:absolute;left:1576;top:6457;width:360;height:363" coordorigin="7100,6871" coordsize="360,363">
                    <v:line id="_x0000_s1035" style="position:absolute;flip:y" from="7101,6874" to="7101,7234" strokeweight="1pt"/>
                    <v:line id="_x0000_s1036" style="position:absolute" from="7100,6871" to="7460,6871" strokeweight="1pt"/>
                  </v:group>
                  <v:group id="_x0000_s1037" style="position:absolute;left:6010;top:6457;width:360;height:363;rotation:90" coordorigin="7100,6871" coordsize="360,363">
                    <v:line id="_x0000_s1038" style="position:absolute;flip:y" from="7101,6874" to="7101,7234" strokeweight="1pt"/>
                    <v:line id="_x0000_s1039" style="position:absolute" from="7100,6871" to="7460,6871" strokeweight="1pt"/>
                  </v:group>
                </v:group>
              </w:pict>
            </w:r>
          </w:p>
        </w:tc>
        <w:tc>
          <w:tcPr>
            <w:tcW w:w="824" w:type="dxa"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205546" w:rsidRPr="009A4218">
        <w:tc>
          <w:tcPr>
            <w:tcW w:w="4251" w:type="dxa"/>
            <w:gridSpan w:val="5"/>
          </w:tcPr>
          <w:p w:rsidR="00205546" w:rsidRPr="009A4218" w:rsidRDefault="00205546" w:rsidP="00417215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</w:rPr>
            </w:pPr>
            <w:r w:rsidRPr="009A4218">
              <w:rPr>
                <w:rFonts w:ascii="Times New Roman" w:hAnsi="Times New Roman"/>
              </w:rPr>
              <w:t xml:space="preserve">Уведомление </w:t>
            </w:r>
            <w:r w:rsidRPr="00234824"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 xml:space="preserve">результатах </w:t>
            </w:r>
            <w:r w:rsidRPr="00234824">
              <w:rPr>
                <w:rFonts w:ascii="Times New Roman" w:hAnsi="Times New Roman"/>
              </w:rPr>
              <w:t>запрос</w:t>
            </w:r>
            <w:r>
              <w:rPr>
                <w:rFonts w:ascii="Times New Roman" w:hAnsi="Times New Roman"/>
              </w:rPr>
              <w:t>а</w:t>
            </w:r>
            <w:r w:rsidRPr="00234824">
              <w:rPr>
                <w:rFonts w:ascii="Times New Roman" w:hAnsi="Times New Roman"/>
              </w:rPr>
              <w:t xml:space="preserve"> предложений на доставку периодических изданий в 201</w:t>
            </w:r>
            <w:r>
              <w:rPr>
                <w:rFonts w:ascii="Times New Roman" w:hAnsi="Times New Roman"/>
              </w:rPr>
              <w:t>3</w:t>
            </w:r>
            <w:r w:rsidRPr="00234824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824" w:type="dxa"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</w:tcPr>
          <w:p w:rsidR="00205546" w:rsidRPr="009A4218" w:rsidRDefault="00205546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205546" w:rsidRPr="00B11A88" w:rsidRDefault="00205546" w:rsidP="00E2410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16"/>
          <w:szCs w:val="16"/>
        </w:rPr>
      </w:pPr>
    </w:p>
    <w:p w:rsidR="00205546" w:rsidRPr="007972D5" w:rsidRDefault="00205546" w:rsidP="0015025E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7972D5">
        <w:rPr>
          <w:rFonts w:ascii="Times New Roman" w:hAnsi="Times New Roman"/>
          <w:b/>
          <w:sz w:val="28"/>
          <w:szCs w:val="28"/>
        </w:rPr>
        <w:t>Уважаемые господа!</w:t>
      </w:r>
    </w:p>
    <w:p w:rsidR="00205546" w:rsidRPr="00B11A88" w:rsidRDefault="00205546" w:rsidP="0015025E">
      <w:pPr>
        <w:spacing w:before="0" w:after="0"/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:rsidR="00205546" w:rsidRDefault="00205546" w:rsidP="000C51FA">
      <w:pPr>
        <w:pStyle w:val="ListNumber"/>
        <w:tabs>
          <w:tab w:val="left" w:pos="905"/>
        </w:tabs>
        <w:spacing w:before="0"/>
        <w:ind w:firstLine="724"/>
        <w:rPr>
          <w:b/>
          <w:szCs w:val="28"/>
        </w:rPr>
      </w:pPr>
      <w:r w:rsidRPr="007972D5">
        <w:rPr>
          <w:szCs w:val="28"/>
        </w:rPr>
        <w:t xml:space="preserve">Заказчик ОАО «Инженерный центр энергетики Урала», </w:t>
      </w:r>
      <w:smartTag w:uri="urn:schemas-microsoft-com:office:smarttags" w:element="metricconverter">
        <w:smartTagPr>
          <w:attr w:name="ProductID" w:val="620075, г"/>
        </w:smartTagPr>
        <w:r w:rsidRPr="007972D5">
          <w:rPr>
            <w:szCs w:val="28"/>
          </w:rPr>
          <w:t>620075, г</w:t>
        </w:r>
      </w:smartTag>
      <w:r w:rsidRPr="007972D5">
        <w:rPr>
          <w:szCs w:val="28"/>
        </w:rPr>
        <w:t>. Ек</w:t>
      </w:r>
      <w:r w:rsidRPr="007972D5">
        <w:rPr>
          <w:szCs w:val="28"/>
        </w:rPr>
        <w:t>а</w:t>
      </w:r>
      <w:r w:rsidRPr="007972D5">
        <w:rPr>
          <w:szCs w:val="28"/>
        </w:rPr>
        <w:t>теринбург, ул. Первомайская, 56 настоящим уведомляет о результатах о</w:t>
      </w:r>
      <w:r w:rsidRPr="007972D5">
        <w:rPr>
          <w:szCs w:val="28"/>
        </w:rPr>
        <w:t>т</w:t>
      </w:r>
      <w:r w:rsidRPr="007972D5">
        <w:rPr>
          <w:szCs w:val="28"/>
        </w:rPr>
        <w:t xml:space="preserve">крытого запроса предложений </w:t>
      </w:r>
      <w:r w:rsidRPr="007972D5">
        <w:rPr>
          <w:b/>
          <w:szCs w:val="28"/>
        </w:rPr>
        <w:t xml:space="preserve">на </w:t>
      </w:r>
      <w:r>
        <w:rPr>
          <w:b/>
          <w:szCs w:val="28"/>
        </w:rPr>
        <w:t>о</w:t>
      </w:r>
      <w:r w:rsidRPr="002C7100">
        <w:rPr>
          <w:b/>
          <w:szCs w:val="28"/>
        </w:rPr>
        <w:t>формление подписки на периодические издания на 201</w:t>
      </w:r>
      <w:r>
        <w:rPr>
          <w:b/>
          <w:szCs w:val="28"/>
        </w:rPr>
        <w:t>3</w:t>
      </w:r>
      <w:r w:rsidRPr="002C7100">
        <w:rPr>
          <w:b/>
          <w:szCs w:val="28"/>
        </w:rPr>
        <w:t xml:space="preserve"> год</w:t>
      </w:r>
      <w:r w:rsidRPr="005B7553">
        <w:rPr>
          <w:b/>
          <w:szCs w:val="28"/>
        </w:rPr>
        <w:t xml:space="preserve"> </w:t>
      </w:r>
      <w:r w:rsidRPr="002C7100">
        <w:rPr>
          <w:b/>
          <w:szCs w:val="28"/>
        </w:rPr>
        <w:t>для нужд ОАО «Инженерный центр энергетики Ур</w:t>
      </w:r>
      <w:r w:rsidRPr="002C7100">
        <w:rPr>
          <w:b/>
          <w:szCs w:val="28"/>
        </w:rPr>
        <w:t>а</w:t>
      </w:r>
      <w:r w:rsidRPr="002C7100">
        <w:rPr>
          <w:b/>
          <w:szCs w:val="28"/>
        </w:rPr>
        <w:t>ла»</w:t>
      </w:r>
      <w:r>
        <w:rPr>
          <w:b/>
          <w:szCs w:val="28"/>
        </w:rPr>
        <w:t>:</w:t>
      </w:r>
    </w:p>
    <w:p w:rsidR="00205546" w:rsidRPr="00B11A88" w:rsidRDefault="00205546" w:rsidP="000C51FA">
      <w:pPr>
        <w:pStyle w:val="ListNumber"/>
        <w:tabs>
          <w:tab w:val="left" w:pos="905"/>
        </w:tabs>
        <w:spacing w:before="0"/>
        <w:ind w:firstLine="724"/>
        <w:rPr>
          <w:szCs w:val="28"/>
        </w:rPr>
      </w:pPr>
      <w:r w:rsidRPr="002C7100">
        <w:rPr>
          <w:b/>
          <w:szCs w:val="28"/>
        </w:rPr>
        <w:t>Лот №1</w:t>
      </w:r>
      <w:r>
        <w:rPr>
          <w:b/>
          <w:szCs w:val="28"/>
        </w:rPr>
        <w:t>.</w:t>
      </w:r>
      <w:r w:rsidRPr="002C7100">
        <w:rPr>
          <w:b/>
          <w:szCs w:val="28"/>
        </w:rPr>
        <w:t xml:space="preserve"> </w:t>
      </w:r>
      <w:r w:rsidRPr="00B11A88">
        <w:rPr>
          <w:szCs w:val="28"/>
        </w:rPr>
        <w:t xml:space="preserve">Доставка в г. Екатеринбург; </w:t>
      </w:r>
    </w:p>
    <w:p w:rsidR="00205546" w:rsidRPr="00B11A88" w:rsidRDefault="00205546" w:rsidP="000C51FA">
      <w:pPr>
        <w:pStyle w:val="ListNumber"/>
        <w:tabs>
          <w:tab w:val="left" w:pos="905"/>
        </w:tabs>
        <w:spacing w:before="0"/>
        <w:ind w:firstLine="724"/>
        <w:rPr>
          <w:szCs w:val="28"/>
        </w:rPr>
      </w:pPr>
      <w:r w:rsidRPr="002C7100">
        <w:rPr>
          <w:b/>
          <w:szCs w:val="28"/>
        </w:rPr>
        <w:t>Лот №2</w:t>
      </w:r>
      <w:r>
        <w:rPr>
          <w:b/>
          <w:szCs w:val="28"/>
        </w:rPr>
        <w:t>.</w:t>
      </w:r>
      <w:r w:rsidRPr="002C7100">
        <w:rPr>
          <w:b/>
          <w:szCs w:val="28"/>
        </w:rPr>
        <w:t xml:space="preserve"> </w:t>
      </w:r>
      <w:r w:rsidRPr="00B11A88">
        <w:rPr>
          <w:szCs w:val="28"/>
        </w:rPr>
        <w:t>Доставка в г. Челябинск.</w:t>
      </w:r>
    </w:p>
    <w:p w:rsidR="00205546" w:rsidRDefault="00205546" w:rsidP="000C51FA">
      <w:pPr>
        <w:pStyle w:val="ListNumber"/>
        <w:tabs>
          <w:tab w:val="left" w:pos="567"/>
        </w:tabs>
        <w:spacing w:before="0"/>
        <w:ind w:firstLine="724"/>
      </w:pPr>
      <w:r w:rsidRPr="00551103">
        <w:t xml:space="preserve">Закупочная комиссия на своем заседании приняла </w:t>
      </w:r>
      <w:r>
        <w:t xml:space="preserve">следующее </w:t>
      </w:r>
      <w:r w:rsidRPr="00551103">
        <w:t>реш</w:t>
      </w:r>
      <w:r w:rsidRPr="00551103">
        <w:t>е</w:t>
      </w:r>
      <w:r w:rsidRPr="00551103">
        <w:t>ние:</w:t>
      </w:r>
    </w:p>
    <w:p w:rsidR="00205546" w:rsidRDefault="00205546" w:rsidP="000C51FA">
      <w:pPr>
        <w:pStyle w:val="a4"/>
        <w:spacing w:before="0" w:after="0" w:line="360" w:lineRule="auto"/>
        <w:ind w:left="0" w:right="0"/>
        <w:jc w:val="both"/>
        <w:rPr>
          <w:sz w:val="20"/>
          <w:szCs w:val="20"/>
        </w:rPr>
      </w:pPr>
      <w:r w:rsidRPr="00B15871">
        <w:t xml:space="preserve">Признать </w:t>
      </w:r>
      <w:r>
        <w:t>запрос предложений несостоявшимся.</w:t>
      </w:r>
    </w:p>
    <w:p w:rsidR="00205546" w:rsidRDefault="00205546" w:rsidP="000C51FA">
      <w:pPr>
        <w:pStyle w:val="a4"/>
        <w:spacing w:before="0" w:after="0" w:line="276" w:lineRule="auto"/>
        <w:ind w:left="0" w:right="-58" w:firstLine="724"/>
        <w:jc w:val="both"/>
      </w:pPr>
      <w:r>
        <w:t>По решению ЦЗО договор заключается по единственной поступившей зая</w:t>
      </w:r>
      <w:r>
        <w:t>в</w:t>
      </w:r>
      <w:r>
        <w:t>ке:</w:t>
      </w:r>
    </w:p>
    <w:p w:rsidR="00205546" w:rsidRDefault="00205546" w:rsidP="000C51FA">
      <w:pPr>
        <w:pStyle w:val="a4"/>
        <w:spacing w:before="0" w:after="0" w:line="276" w:lineRule="auto"/>
        <w:ind w:left="0" w:right="0" w:firstLine="724"/>
        <w:jc w:val="both"/>
      </w:pPr>
      <w:r w:rsidRPr="002C7100">
        <w:rPr>
          <w:b/>
        </w:rPr>
        <w:t>Лот №1</w:t>
      </w:r>
      <w:r>
        <w:rPr>
          <w:b/>
        </w:rPr>
        <w:t xml:space="preserve">. </w:t>
      </w:r>
      <w:r w:rsidRPr="002C7100">
        <w:rPr>
          <w:b/>
        </w:rPr>
        <w:t>Доставка в г. Екатеринбург</w:t>
      </w:r>
      <w:r>
        <w:rPr>
          <w:b/>
        </w:rPr>
        <w:t xml:space="preserve"> </w:t>
      </w:r>
      <w:r w:rsidRPr="00B11A88">
        <w:t>с</w:t>
      </w:r>
      <w:r>
        <w:t xml:space="preserve"> </w:t>
      </w:r>
      <w:r w:rsidRPr="00A14358">
        <w:rPr>
          <w:b/>
        </w:rPr>
        <w:t>ООО «</w:t>
      </w:r>
      <w:r>
        <w:rPr>
          <w:b/>
        </w:rPr>
        <w:t>Урал-Пресс Город</w:t>
      </w:r>
      <w:r w:rsidRPr="00A14358">
        <w:rPr>
          <w:b/>
        </w:rPr>
        <w:t>»</w:t>
      </w:r>
      <w:r>
        <w:rPr>
          <w:b/>
        </w:rPr>
        <w:t xml:space="preserve"> </w:t>
      </w:r>
      <w:r w:rsidRPr="006171B5">
        <w:t>на до</w:t>
      </w:r>
      <w:r w:rsidRPr="006171B5">
        <w:t>с</w:t>
      </w:r>
      <w:r w:rsidRPr="006171B5">
        <w:t>тавку подписных изданий в г.</w:t>
      </w:r>
      <w:r>
        <w:t xml:space="preserve"> </w:t>
      </w:r>
      <w:r w:rsidRPr="006171B5">
        <w:t>Екатеринбурге</w:t>
      </w:r>
      <w:r>
        <w:t xml:space="preserve">; </w:t>
      </w:r>
    </w:p>
    <w:p w:rsidR="00205546" w:rsidRDefault="00205546" w:rsidP="000C51FA">
      <w:pPr>
        <w:pStyle w:val="a4"/>
        <w:spacing w:before="0" w:after="0" w:line="276" w:lineRule="auto"/>
        <w:ind w:left="0" w:right="0" w:firstLine="724"/>
        <w:jc w:val="both"/>
      </w:pPr>
      <w:r w:rsidRPr="002C7100">
        <w:rPr>
          <w:b/>
        </w:rPr>
        <w:t>Лот №2</w:t>
      </w:r>
      <w:r>
        <w:rPr>
          <w:b/>
        </w:rPr>
        <w:t>.</w:t>
      </w:r>
      <w:r w:rsidRPr="002C7100">
        <w:rPr>
          <w:b/>
        </w:rPr>
        <w:t xml:space="preserve"> </w:t>
      </w:r>
      <w:r w:rsidRPr="00B11A88">
        <w:t>Доставка в г. Челябинск</w:t>
      </w:r>
      <w:r>
        <w:t xml:space="preserve"> с </w:t>
      </w:r>
      <w:r w:rsidRPr="00A14358">
        <w:rPr>
          <w:b/>
        </w:rPr>
        <w:t>ООО «</w:t>
      </w:r>
      <w:r>
        <w:rPr>
          <w:b/>
        </w:rPr>
        <w:t>Урал-Пресс Челябинск</w:t>
      </w:r>
      <w:r w:rsidRPr="00A14358">
        <w:rPr>
          <w:b/>
        </w:rPr>
        <w:t>»</w:t>
      </w:r>
      <w:r>
        <w:rPr>
          <w:b/>
        </w:rPr>
        <w:t xml:space="preserve"> </w:t>
      </w:r>
      <w:r w:rsidRPr="006171B5">
        <w:t>на доставку подпи</w:t>
      </w:r>
      <w:r w:rsidRPr="006171B5">
        <w:t>с</w:t>
      </w:r>
      <w:r w:rsidRPr="006171B5">
        <w:t>ных изданий в г.</w:t>
      </w:r>
      <w:r>
        <w:t xml:space="preserve"> </w:t>
      </w:r>
      <w:r w:rsidRPr="006171B5">
        <w:t>Челябинск</w:t>
      </w:r>
      <w:r>
        <w:t>.</w:t>
      </w:r>
    </w:p>
    <w:p w:rsidR="00205546" w:rsidRDefault="00205546" w:rsidP="0015025E">
      <w:pPr>
        <w:pStyle w:val="a4"/>
        <w:spacing w:before="0" w:after="0" w:line="276" w:lineRule="auto"/>
        <w:ind w:left="0" w:right="0"/>
      </w:pPr>
    </w:p>
    <w:tbl>
      <w:tblPr>
        <w:tblW w:w="9452" w:type="dxa"/>
        <w:tblLook w:val="01E0" w:firstRow="1" w:lastRow="1" w:firstColumn="1" w:lastColumn="1" w:noHBand="0" w:noVBand="0"/>
      </w:tblPr>
      <w:tblGrid>
        <w:gridCol w:w="4786"/>
        <w:gridCol w:w="1476"/>
        <w:gridCol w:w="3190"/>
      </w:tblGrid>
      <w:tr w:rsidR="00205546" w:rsidRPr="005E40DF">
        <w:tc>
          <w:tcPr>
            <w:tcW w:w="4786" w:type="dxa"/>
          </w:tcPr>
          <w:p w:rsidR="00205546" w:rsidRPr="007972D5" w:rsidRDefault="00205546" w:rsidP="00823050">
            <w:pPr>
              <w:pStyle w:val="a4"/>
              <w:spacing w:before="0" w:after="0" w:line="276" w:lineRule="auto"/>
              <w:ind w:left="0" w:right="0"/>
              <w:jc w:val="both"/>
            </w:pPr>
            <w:r w:rsidRPr="007972D5">
              <w:t>Начальник отдела торгов и з</w:t>
            </w:r>
            <w:r w:rsidRPr="007972D5">
              <w:t>а</w:t>
            </w:r>
            <w:r w:rsidRPr="007972D5">
              <w:t>купок</w:t>
            </w:r>
          </w:p>
        </w:tc>
        <w:tc>
          <w:tcPr>
            <w:tcW w:w="1476" w:type="dxa"/>
          </w:tcPr>
          <w:p w:rsidR="00205546" w:rsidRPr="007972D5" w:rsidRDefault="00205546" w:rsidP="00823050">
            <w:pPr>
              <w:pStyle w:val="a4"/>
              <w:spacing w:before="0" w:after="0" w:line="276" w:lineRule="auto"/>
              <w:ind w:left="0" w:right="0"/>
              <w:jc w:val="both"/>
            </w:pPr>
          </w:p>
        </w:tc>
        <w:tc>
          <w:tcPr>
            <w:tcW w:w="3190" w:type="dxa"/>
          </w:tcPr>
          <w:p w:rsidR="00205546" w:rsidRPr="007972D5" w:rsidRDefault="00205546" w:rsidP="000C51FA">
            <w:pPr>
              <w:pStyle w:val="a4"/>
              <w:spacing w:before="0" w:after="0" w:line="276" w:lineRule="auto"/>
              <w:ind w:left="0" w:right="0"/>
              <w:jc w:val="right"/>
            </w:pPr>
            <w:r w:rsidRPr="007972D5">
              <w:t>А. В. Комаров</w:t>
            </w:r>
          </w:p>
        </w:tc>
      </w:tr>
    </w:tbl>
    <w:p w:rsidR="00205546" w:rsidRPr="002766AC" w:rsidRDefault="00205546" w:rsidP="0015025E">
      <w:pPr>
        <w:pStyle w:val="a4"/>
        <w:spacing w:before="0" w:after="0" w:line="360" w:lineRule="auto"/>
        <w:ind w:right="0"/>
        <w:jc w:val="both"/>
        <w:rPr>
          <w:sz w:val="16"/>
          <w:szCs w:val="16"/>
        </w:rPr>
      </w:pPr>
    </w:p>
    <w:p w:rsidR="00205546" w:rsidRPr="0015025E" w:rsidRDefault="00205546" w:rsidP="0015025E">
      <w:pPr>
        <w:pStyle w:val="a4"/>
        <w:spacing w:before="0" w:after="0"/>
        <w:ind w:right="0"/>
        <w:jc w:val="both"/>
        <w:rPr>
          <w:sz w:val="20"/>
          <w:szCs w:val="20"/>
        </w:rPr>
      </w:pPr>
      <w:r w:rsidRPr="0015025E">
        <w:rPr>
          <w:sz w:val="20"/>
          <w:szCs w:val="20"/>
        </w:rPr>
        <w:t>Людмила Анатольевна Теслинова</w:t>
      </w:r>
    </w:p>
    <w:p w:rsidR="00205546" w:rsidRPr="0015025E" w:rsidRDefault="00205546" w:rsidP="0015025E">
      <w:pPr>
        <w:pStyle w:val="a4"/>
        <w:spacing w:before="0" w:after="0"/>
        <w:ind w:right="0"/>
        <w:jc w:val="both"/>
        <w:rPr>
          <w:sz w:val="20"/>
          <w:szCs w:val="20"/>
        </w:rPr>
      </w:pPr>
      <w:r w:rsidRPr="0015025E">
        <w:rPr>
          <w:sz w:val="20"/>
          <w:szCs w:val="20"/>
        </w:rPr>
        <w:t>(343) 350-82-36, 12-19</w:t>
      </w:r>
    </w:p>
    <w:sectPr w:rsidR="00205546" w:rsidRPr="0015025E" w:rsidSect="00395293">
      <w:headerReference w:type="even" r:id="rId7"/>
      <w:headerReference w:type="default" r:id="rId8"/>
      <w:headerReference w:type="first" r:id="rId9"/>
      <w:footerReference w:type="first" r:id="rId10"/>
      <w:type w:val="continuous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546" w:rsidRDefault="00205546">
      <w:r>
        <w:separator/>
      </w:r>
    </w:p>
  </w:endnote>
  <w:endnote w:type="continuationSeparator" w:id="0">
    <w:p w:rsidR="00205546" w:rsidRDefault="0020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00"/>
      <w:gridCol w:w="6164"/>
    </w:tblGrid>
    <w:tr w:rsidR="00205546" w:rsidRPr="009A4218">
      <w:trPr>
        <w:trHeight w:hRule="exact" w:val="675"/>
      </w:trPr>
      <w:tc>
        <w:tcPr>
          <w:tcW w:w="3300" w:type="dxa"/>
          <w:vAlign w:val="center"/>
        </w:tcPr>
        <w:p w:rsidR="00205546" w:rsidRPr="009A4218" w:rsidRDefault="00205546" w:rsidP="009A4218">
          <w:pPr>
            <w:pStyle w:val="Footer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808080"/>
              <w:sz w:val="14"/>
              <w:szCs w:val="14"/>
            </w:rPr>
          </w:pPr>
        </w:p>
      </w:tc>
      <w:tc>
        <w:tcPr>
          <w:tcW w:w="6164" w:type="dxa"/>
          <w:vAlign w:val="center"/>
        </w:tcPr>
        <w:p w:rsidR="00205546" w:rsidRPr="009A4218" w:rsidRDefault="00205546" w:rsidP="009A4218">
          <w:pPr>
            <w:pStyle w:val="Footer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9A4218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9A4218">
            <w:rPr>
              <w:rFonts w:cs="Arial"/>
              <w:caps/>
              <w:color w:val="4D4D4D"/>
              <w:sz w:val="10"/>
              <w:szCs w:val="10"/>
            </w:rPr>
            <w:br/>
            <w:t>на соответствие требованиям  ГОСТ Р ИСО 9001-2008  и ГОСТ Р ИСО 14001-2007</w:t>
          </w:r>
        </w:p>
      </w:tc>
    </w:tr>
  </w:tbl>
  <w:p w:rsidR="00205546" w:rsidRPr="00395293" w:rsidRDefault="00205546" w:rsidP="00A213F4">
    <w:pPr>
      <w:pStyle w:val="Footer"/>
      <w:tabs>
        <w:tab w:val="clear" w:pos="4677"/>
        <w:tab w:val="clear" w:pos="9355"/>
      </w:tabs>
      <w:spacing w:before="0" w:after="0"/>
      <w:rPr>
        <w:sz w:val="2"/>
        <w:szCs w:val="2"/>
      </w:rPr>
    </w:pPr>
    <w:r>
      <w:rPr>
        <w:noProof/>
      </w:rPr>
      <w:pict>
        <v:group id="_x0000_s2049" style="position:absolute;margin-left:2.85pt;margin-top:-29.95pt;width:151.15pt;height:27.2pt;z-index:251659264;mso-position-horizontal-relative:text;mso-position-vertical-relative:text" coordorigin="1758,15637" coordsize="3023,5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1758;top:15695;width:374;height:449" o:preferrelative="f" o:allowoverlap="f">
            <v:imagedata r:id="rId1" o:title=""/>
          </v:shape>
          <v:shape id="_x0000_s2051" type="#_x0000_t75" style="position:absolute;left:2387;top:15637;width:510;height:523;rotation:-360" o:preferrelative="f" o:allowoverlap="f">
            <v:imagedata r:id="rId2" o:title=""/>
          </v:shape>
          <v:shape id="_x0000_s2052" type="#_x0000_t75" style="position:absolute;left:3062;top:15679;width:429;height:407" o:preferrelative="f" o:allowoverlap="f">
            <v:imagedata r:id="rId3" o:title=""/>
          </v:shape>
          <v:shape id="_x0000_s2053" type="#_x0000_t75" style="position:absolute;left:3742;top:15722;width:307;height:372" o:allowoverlap="f">
            <v:imagedata r:id="rId4" o:title=""/>
          </v:shape>
          <v:shape id="_x0000_s2054" type="#_x0000_t75" style="position:absolute;left:4309;top:15679;width:472;height:502">
            <v:imagedata r:id="rId5" o:title=""/>
          </v:shape>
          <w10:anchorlock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546" w:rsidRDefault="00205546">
      <w:r>
        <w:separator/>
      </w:r>
    </w:p>
  </w:footnote>
  <w:footnote w:type="continuationSeparator" w:id="0">
    <w:p w:rsidR="00205546" w:rsidRDefault="00205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546" w:rsidRDefault="00205546" w:rsidP="00E321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5546" w:rsidRDefault="002055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546" w:rsidRDefault="00205546" w:rsidP="00E321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05546" w:rsidRDefault="0020554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205546" w:rsidRPr="009A4218">
      <w:tc>
        <w:tcPr>
          <w:tcW w:w="4252" w:type="dxa"/>
          <w:vAlign w:val="center"/>
        </w:tcPr>
        <w:p w:rsidR="00205546" w:rsidRPr="009A4218" w:rsidRDefault="00205546" w:rsidP="009A4218">
          <w:pPr>
            <w:pStyle w:val="Header"/>
            <w:ind w:left="28" w:hanging="141"/>
            <w:jc w:val="center"/>
            <w:rPr>
              <w:szCs w:val="8"/>
            </w:rPr>
          </w:pPr>
          <w:r w:rsidRPr="009A4218">
            <w:rPr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09.5pt;height:53.25pt">
                <v:imagedata r:id="rId1" o:title=""/>
              </v:shape>
            </w:pict>
          </w:r>
        </w:p>
      </w:tc>
      <w:tc>
        <w:tcPr>
          <w:tcW w:w="811" w:type="dxa"/>
        </w:tcPr>
        <w:p w:rsidR="00205546" w:rsidRPr="009A4218" w:rsidRDefault="00205546" w:rsidP="00602723">
          <w:pPr>
            <w:pStyle w:val="Header"/>
            <w:rPr>
              <w:szCs w:val="8"/>
            </w:rPr>
          </w:pPr>
        </w:p>
      </w:tc>
      <w:tc>
        <w:tcPr>
          <w:tcW w:w="4279" w:type="dxa"/>
        </w:tcPr>
        <w:p w:rsidR="00205546" w:rsidRPr="009A4218" w:rsidRDefault="00205546" w:rsidP="009A4218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9A4218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9A4218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9A4218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205546" w:rsidRPr="009A4218" w:rsidRDefault="00205546" w:rsidP="009A4218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9A4218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205546" w:rsidRPr="009A4218" w:rsidRDefault="00205546" w:rsidP="009A4218">
          <w:pPr>
            <w:pStyle w:val="Header"/>
            <w:ind w:left="1424"/>
            <w:jc w:val="right"/>
            <w:rPr>
              <w:szCs w:val="8"/>
            </w:rPr>
          </w:pPr>
        </w:p>
      </w:tc>
    </w:tr>
  </w:tbl>
  <w:p w:rsidR="00205546" w:rsidRPr="00FF0FC7" w:rsidRDefault="00205546" w:rsidP="00FF0FC7">
    <w:pPr>
      <w:pStyle w:val="Header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AD6C1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17473A0"/>
    <w:multiLevelType w:val="hybridMultilevel"/>
    <w:tmpl w:val="214267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E52FE5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519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B087B97"/>
    <w:multiLevelType w:val="hybridMultilevel"/>
    <w:tmpl w:val="70CE1F9C"/>
    <w:lvl w:ilvl="0" w:tplc="A3C4425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45C727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56A5FCE"/>
    <w:multiLevelType w:val="multilevel"/>
    <w:tmpl w:val="F6F26896"/>
    <w:lvl w:ilvl="0">
      <w:start w:val="1"/>
      <w:numFmt w:val="decimal"/>
      <w:lvlText w:val="%1."/>
      <w:lvlJc w:val="left"/>
      <w:pPr>
        <w:tabs>
          <w:tab w:val="num" w:pos="519"/>
        </w:tabs>
        <w:ind w:firstLine="567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4">
    <w:nsid w:val="37730283"/>
    <w:multiLevelType w:val="hybridMultilevel"/>
    <w:tmpl w:val="0660E1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  <w:rPr>
        <w:rFonts w:cs="Times New Roman"/>
      </w:rPr>
    </w:lvl>
  </w:abstractNum>
  <w:abstractNum w:abstractNumId="16">
    <w:nsid w:val="478A395C"/>
    <w:multiLevelType w:val="multilevel"/>
    <w:tmpl w:val="8E6C6C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647"/>
        </w:tabs>
        <w:ind w:left="1647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7">
    <w:nsid w:val="4E025CF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</w:abstractNum>
  <w:num w:numId="1">
    <w:abstractNumId w:val="0"/>
  </w:num>
  <w:num w:numId="2">
    <w:abstractNumId w:val="9"/>
  </w:num>
  <w:num w:numId="3">
    <w:abstractNumId w:val="18"/>
  </w:num>
  <w:num w:numId="4">
    <w:abstractNumId w:val="10"/>
  </w:num>
  <w:num w:numId="5">
    <w:abstractNumId w:val="15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4"/>
  </w:num>
  <w:num w:numId="9">
    <w:abstractNumId w:val="20"/>
  </w:num>
  <w:num w:numId="10">
    <w:abstractNumId w:val="4"/>
  </w:num>
  <w:num w:numId="11">
    <w:abstractNumId w:val="19"/>
  </w:num>
  <w:num w:numId="12">
    <w:abstractNumId w:val="11"/>
  </w:num>
  <w:num w:numId="13">
    <w:abstractNumId w:val="16"/>
  </w:num>
  <w:num w:numId="14">
    <w:abstractNumId w:val="8"/>
  </w:num>
  <w:num w:numId="15">
    <w:abstractNumId w:val="5"/>
  </w:num>
  <w:num w:numId="16">
    <w:abstractNumId w:val="6"/>
  </w:num>
  <w:num w:numId="17">
    <w:abstractNumId w:val="2"/>
  </w:num>
  <w:num w:numId="18">
    <w:abstractNumId w:val="12"/>
  </w:num>
  <w:num w:numId="19">
    <w:abstractNumId w:val="17"/>
  </w:num>
  <w:num w:numId="20">
    <w:abstractNumId w:val="7"/>
  </w:num>
  <w:num w:numId="21">
    <w:abstractNumId w:val="1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0F8"/>
    <w:rsid w:val="00000FBC"/>
    <w:rsid w:val="0000529C"/>
    <w:rsid w:val="0000753E"/>
    <w:rsid w:val="00020953"/>
    <w:rsid w:val="00020979"/>
    <w:rsid w:val="00020BC3"/>
    <w:rsid w:val="00020E99"/>
    <w:rsid w:val="00021ADA"/>
    <w:rsid w:val="00026CD3"/>
    <w:rsid w:val="00030E6A"/>
    <w:rsid w:val="000374AC"/>
    <w:rsid w:val="00043377"/>
    <w:rsid w:val="00043F34"/>
    <w:rsid w:val="0005210F"/>
    <w:rsid w:val="00056B99"/>
    <w:rsid w:val="000626CB"/>
    <w:rsid w:val="00067BCB"/>
    <w:rsid w:val="00070A50"/>
    <w:rsid w:val="0007216B"/>
    <w:rsid w:val="000723F6"/>
    <w:rsid w:val="0007514B"/>
    <w:rsid w:val="00077E14"/>
    <w:rsid w:val="00077E4A"/>
    <w:rsid w:val="0008073D"/>
    <w:rsid w:val="00085F63"/>
    <w:rsid w:val="000867A4"/>
    <w:rsid w:val="00096BF4"/>
    <w:rsid w:val="000A08A6"/>
    <w:rsid w:val="000A1E7C"/>
    <w:rsid w:val="000A45B8"/>
    <w:rsid w:val="000A4EC4"/>
    <w:rsid w:val="000A4F9E"/>
    <w:rsid w:val="000A50F6"/>
    <w:rsid w:val="000A7002"/>
    <w:rsid w:val="000A7802"/>
    <w:rsid w:val="000B1B34"/>
    <w:rsid w:val="000B6C4F"/>
    <w:rsid w:val="000C0CE4"/>
    <w:rsid w:val="000C4416"/>
    <w:rsid w:val="000C44E6"/>
    <w:rsid w:val="000C4E43"/>
    <w:rsid w:val="000C51FA"/>
    <w:rsid w:val="000C559E"/>
    <w:rsid w:val="000D139A"/>
    <w:rsid w:val="000E0DE5"/>
    <w:rsid w:val="000E1AFB"/>
    <w:rsid w:val="000E1DD0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3EEB"/>
    <w:rsid w:val="0013567C"/>
    <w:rsid w:val="0014795A"/>
    <w:rsid w:val="0015025E"/>
    <w:rsid w:val="00150D7C"/>
    <w:rsid w:val="001629C0"/>
    <w:rsid w:val="001650E3"/>
    <w:rsid w:val="0016696D"/>
    <w:rsid w:val="00171183"/>
    <w:rsid w:val="00176B2D"/>
    <w:rsid w:val="00186D1A"/>
    <w:rsid w:val="001947EC"/>
    <w:rsid w:val="001948D3"/>
    <w:rsid w:val="00195C65"/>
    <w:rsid w:val="001B251C"/>
    <w:rsid w:val="001B25B8"/>
    <w:rsid w:val="001C2BAD"/>
    <w:rsid w:val="001C73EF"/>
    <w:rsid w:val="001D035D"/>
    <w:rsid w:val="001D204E"/>
    <w:rsid w:val="001D2742"/>
    <w:rsid w:val="001D2B5F"/>
    <w:rsid w:val="001D3339"/>
    <w:rsid w:val="001E048A"/>
    <w:rsid w:val="001E55E9"/>
    <w:rsid w:val="001E5E82"/>
    <w:rsid w:val="001E7F04"/>
    <w:rsid w:val="001F3929"/>
    <w:rsid w:val="001F3BAD"/>
    <w:rsid w:val="001F7C5E"/>
    <w:rsid w:val="0020048C"/>
    <w:rsid w:val="0020170C"/>
    <w:rsid w:val="002029CD"/>
    <w:rsid w:val="002032BC"/>
    <w:rsid w:val="00205546"/>
    <w:rsid w:val="00223307"/>
    <w:rsid w:val="00225DAC"/>
    <w:rsid w:val="00226129"/>
    <w:rsid w:val="00234824"/>
    <w:rsid w:val="0023745E"/>
    <w:rsid w:val="00240BF2"/>
    <w:rsid w:val="00241785"/>
    <w:rsid w:val="00246A4F"/>
    <w:rsid w:val="0025284C"/>
    <w:rsid w:val="00257B19"/>
    <w:rsid w:val="00260156"/>
    <w:rsid w:val="002766AC"/>
    <w:rsid w:val="002870C9"/>
    <w:rsid w:val="00295E2D"/>
    <w:rsid w:val="00296405"/>
    <w:rsid w:val="002A45CC"/>
    <w:rsid w:val="002B111F"/>
    <w:rsid w:val="002B4488"/>
    <w:rsid w:val="002C0586"/>
    <w:rsid w:val="002C12B7"/>
    <w:rsid w:val="002C7100"/>
    <w:rsid w:val="002D6D06"/>
    <w:rsid w:val="002E1B51"/>
    <w:rsid w:val="002E1FE5"/>
    <w:rsid w:val="002E3531"/>
    <w:rsid w:val="002E723C"/>
    <w:rsid w:val="002F18BD"/>
    <w:rsid w:val="002F714F"/>
    <w:rsid w:val="002F7E3F"/>
    <w:rsid w:val="00305C89"/>
    <w:rsid w:val="00315DFE"/>
    <w:rsid w:val="0031630A"/>
    <w:rsid w:val="00320A45"/>
    <w:rsid w:val="00327144"/>
    <w:rsid w:val="00334D6A"/>
    <w:rsid w:val="00341385"/>
    <w:rsid w:val="003462A8"/>
    <w:rsid w:val="00353238"/>
    <w:rsid w:val="003534AC"/>
    <w:rsid w:val="00362D93"/>
    <w:rsid w:val="003703AD"/>
    <w:rsid w:val="00372A7A"/>
    <w:rsid w:val="00372FCB"/>
    <w:rsid w:val="00376D7E"/>
    <w:rsid w:val="003774E5"/>
    <w:rsid w:val="00382B5A"/>
    <w:rsid w:val="00390D7C"/>
    <w:rsid w:val="00394ABA"/>
    <w:rsid w:val="00395293"/>
    <w:rsid w:val="003A4006"/>
    <w:rsid w:val="003A6AE9"/>
    <w:rsid w:val="003C0414"/>
    <w:rsid w:val="003C2821"/>
    <w:rsid w:val="003C6471"/>
    <w:rsid w:val="003D3122"/>
    <w:rsid w:val="003D7345"/>
    <w:rsid w:val="003D775E"/>
    <w:rsid w:val="003E24E4"/>
    <w:rsid w:val="003F1AF2"/>
    <w:rsid w:val="00401901"/>
    <w:rsid w:val="00403FC2"/>
    <w:rsid w:val="00404B42"/>
    <w:rsid w:val="004106DC"/>
    <w:rsid w:val="0041591F"/>
    <w:rsid w:val="00417215"/>
    <w:rsid w:val="004201EB"/>
    <w:rsid w:val="00421186"/>
    <w:rsid w:val="00426094"/>
    <w:rsid w:val="00432F1F"/>
    <w:rsid w:val="00433008"/>
    <w:rsid w:val="00433DB3"/>
    <w:rsid w:val="00442B8F"/>
    <w:rsid w:val="00453160"/>
    <w:rsid w:val="00453B3B"/>
    <w:rsid w:val="0045565B"/>
    <w:rsid w:val="00465E04"/>
    <w:rsid w:val="0047004F"/>
    <w:rsid w:val="00471928"/>
    <w:rsid w:val="004722DE"/>
    <w:rsid w:val="00473588"/>
    <w:rsid w:val="00483A37"/>
    <w:rsid w:val="00490787"/>
    <w:rsid w:val="00491E33"/>
    <w:rsid w:val="004945F1"/>
    <w:rsid w:val="00494909"/>
    <w:rsid w:val="004B3DF4"/>
    <w:rsid w:val="004B7E58"/>
    <w:rsid w:val="004C2887"/>
    <w:rsid w:val="004C750B"/>
    <w:rsid w:val="004E0F98"/>
    <w:rsid w:val="004E2DB1"/>
    <w:rsid w:val="004E434A"/>
    <w:rsid w:val="004E6BDF"/>
    <w:rsid w:val="004F00F8"/>
    <w:rsid w:val="004F1F96"/>
    <w:rsid w:val="005062E1"/>
    <w:rsid w:val="00517D81"/>
    <w:rsid w:val="005228AD"/>
    <w:rsid w:val="005236A5"/>
    <w:rsid w:val="00533610"/>
    <w:rsid w:val="00534F0F"/>
    <w:rsid w:val="00536B18"/>
    <w:rsid w:val="00537B66"/>
    <w:rsid w:val="005412AB"/>
    <w:rsid w:val="0054711A"/>
    <w:rsid w:val="00551103"/>
    <w:rsid w:val="00562D3F"/>
    <w:rsid w:val="00563558"/>
    <w:rsid w:val="00590E37"/>
    <w:rsid w:val="00593B94"/>
    <w:rsid w:val="005A7868"/>
    <w:rsid w:val="005B09BC"/>
    <w:rsid w:val="005B1579"/>
    <w:rsid w:val="005B470D"/>
    <w:rsid w:val="005B4AE2"/>
    <w:rsid w:val="005B7553"/>
    <w:rsid w:val="005C0EAE"/>
    <w:rsid w:val="005C2DD0"/>
    <w:rsid w:val="005C4E6D"/>
    <w:rsid w:val="005D19A0"/>
    <w:rsid w:val="005D7E66"/>
    <w:rsid w:val="005E0612"/>
    <w:rsid w:val="005E1442"/>
    <w:rsid w:val="005E309E"/>
    <w:rsid w:val="005E40DF"/>
    <w:rsid w:val="005E4391"/>
    <w:rsid w:val="0060185D"/>
    <w:rsid w:val="00602723"/>
    <w:rsid w:val="0060324E"/>
    <w:rsid w:val="0060420D"/>
    <w:rsid w:val="00604E7D"/>
    <w:rsid w:val="00607D58"/>
    <w:rsid w:val="00617034"/>
    <w:rsid w:val="006171B5"/>
    <w:rsid w:val="00626DFE"/>
    <w:rsid w:val="0063087A"/>
    <w:rsid w:val="00631FCA"/>
    <w:rsid w:val="0063449A"/>
    <w:rsid w:val="00640C7F"/>
    <w:rsid w:val="00640C8A"/>
    <w:rsid w:val="00643555"/>
    <w:rsid w:val="00643775"/>
    <w:rsid w:val="00644B04"/>
    <w:rsid w:val="00645619"/>
    <w:rsid w:val="00651177"/>
    <w:rsid w:val="00654C38"/>
    <w:rsid w:val="006670C9"/>
    <w:rsid w:val="00681F56"/>
    <w:rsid w:val="0068734A"/>
    <w:rsid w:val="006877E4"/>
    <w:rsid w:val="006909F9"/>
    <w:rsid w:val="00691F48"/>
    <w:rsid w:val="00695403"/>
    <w:rsid w:val="00696735"/>
    <w:rsid w:val="00696C53"/>
    <w:rsid w:val="006A355A"/>
    <w:rsid w:val="006A3634"/>
    <w:rsid w:val="006A3E01"/>
    <w:rsid w:val="006A4FC3"/>
    <w:rsid w:val="006B0A46"/>
    <w:rsid w:val="006B5863"/>
    <w:rsid w:val="006C4E73"/>
    <w:rsid w:val="006D0AD5"/>
    <w:rsid w:val="006D7435"/>
    <w:rsid w:val="006F12D0"/>
    <w:rsid w:val="006F279D"/>
    <w:rsid w:val="006F337E"/>
    <w:rsid w:val="007106F4"/>
    <w:rsid w:val="007150B0"/>
    <w:rsid w:val="007317D0"/>
    <w:rsid w:val="00733318"/>
    <w:rsid w:val="00741DAF"/>
    <w:rsid w:val="00751E56"/>
    <w:rsid w:val="00752219"/>
    <w:rsid w:val="00752612"/>
    <w:rsid w:val="00753F64"/>
    <w:rsid w:val="00755422"/>
    <w:rsid w:val="00762EAB"/>
    <w:rsid w:val="00763C5F"/>
    <w:rsid w:val="00767C13"/>
    <w:rsid w:val="00780533"/>
    <w:rsid w:val="007847C5"/>
    <w:rsid w:val="00793B45"/>
    <w:rsid w:val="00796B04"/>
    <w:rsid w:val="007972D5"/>
    <w:rsid w:val="007A05F4"/>
    <w:rsid w:val="007C10EE"/>
    <w:rsid w:val="007C11C3"/>
    <w:rsid w:val="007C4984"/>
    <w:rsid w:val="007C7347"/>
    <w:rsid w:val="007D334A"/>
    <w:rsid w:val="007D49F2"/>
    <w:rsid w:val="007D6936"/>
    <w:rsid w:val="007E3FDA"/>
    <w:rsid w:val="007E4322"/>
    <w:rsid w:val="007E6DDF"/>
    <w:rsid w:val="007F24A6"/>
    <w:rsid w:val="0081181B"/>
    <w:rsid w:val="0081450C"/>
    <w:rsid w:val="00820681"/>
    <w:rsid w:val="00820B57"/>
    <w:rsid w:val="00823050"/>
    <w:rsid w:val="00823C1F"/>
    <w:rsid w:val="0082739B"/>
    <w:rsid w:val="00835EDB"/>
    <w:rsid w:val="00843182"/>
    <w:rsid w:val="0084560B"/>
    <w:rsid w:val="00846CA1"/>
    <w:rsid w:val="00847FD0"/>
    <w:rsid w:val="00854D66"/>
    <w:rsid w:val="00856D54"/>
    <w:rsid w:val="0086078F"/>
    <w:rsid w:val="0086370A"/>
    <w:rsid w:val="00865219"/>
    <w:rsid w:val="008744F9"/>
    <w:rsid w:val="00875F9B"/>
    <w:rsid w:val="008826FA"/>
    <w:rsid w:val="0089109F"/>
    <w:rsid w:val="008927DB"/>
    <w:rsid w:val="00896788"/>
    <w:rsid w:val="00896B8C"/>
    <w:rsid w:val="00897C3B"/>
    <w:rsid w:val="008A557D"/>
    <w:rsid w:val="008C42F9"/>
    <w:rsid w:val="008C7582"/>
    <w:rsid w:val="008D1EA2"/>
    <w:rsid w:val="008F3382"/>
    <w:rsid w:val="008F34A9"/>
    <w:rsid w:val="008F78EB"/>
    <w:rsid w:val="0090194A"/>
    <w:rsid w:val="0090467E"/>
    <w:rsid w:val="00905B3E"/>
    <w:rsid w:val="00907B06"/>
    <w:rsid w:val="009109CB"/>
    <w:rsid w:val="00915527"/>
    <w:rsid w:val="00916514"/>
    <w:rsid w:val="00922652"/>
    <w:rsid w:val="00926767"/>
    <w:rsid w:val="00926D71"/>
    <w:rsid w:val="009361F5"/>
    <w:rsid w:val="0095159E"/>
    <w:rsid w:val="00967F74"/>
    <w:rsid w:val="00970F01"/>
    <w:rsid w:val="00972044"/>
    <w:rsid w:val="0097244D"/>
    <w:rsid w:val="009742FA"/>
    <w:rsid w:val="009777F1"/>
    <w:rsid w:val="009861FC"/>
    <w:rsid w:val="00992085"/>
    <w:rsid w:val="00997D32"/>
    <w:rsid w:val="009A05ED"/>
    <w:rsid w:val="009A24C9"/>
    <w:rsid w:val="009A4218"/>
    <w:rsid w:val="009A4363"/>
    <w:rsid w:val="009B66C7"/>
    <w:rsid w:val="009C58CB"/>
    <w:rsid w:val="009C777C"/>
    <w:rsid w:val="009C7C81"/>
    <w:rsid w:val="009D1222"/>
    <w:rsid w:val="009D3138"/>
    <w:rsid w:val="009D4DC9"/>
    <w:rsid w:val="009D7050"/>
    <w:rsid w:val="009E5B2F"/>
    <w:rsid w:val="009E7FA4"/>
    <w:rsid w:val="009F1901"/>
    <w:rsid w:val="00A048A0"/>
    <w:rsid w:val="00A07EFB"/>
    <w:rsid w:val="00A10E60"/>
    <w:rsid w:val="00A14358"/>
    <w:rsid w:val="00A147CB"/>
    <w:rsid w:val="00A17A79"/>
    <w:rsid w:val="00A213F4"/>
    <w:rsid w:val="00A228BD"/>
    <w:rsid w:val="00A22F7C"/>
    <w:rsid w:val="00A34724"/>
    <w:rsid w:val="00A4012D"/>
    <w:rsid w:val="00A42C09"/>
    <w:rsid w:val="00A52D78"/>
    <w:rsid w:val="00A566E8"/>
    <w:rsid w:val="00A60BE3"/>
    <w:rsid w:val="00A656DC"/>
    <w:rsid w:val="00A777F4"/>
    <w:rsid w:val="00A8784A"/>
    <w:rsid w:val="00AA02A2"/>
    <w:rsid w:val="00AA1E5C"/>
    <w:rsid w:val="00AA6E87"/>
    <w:rsid w:val="00AB26D0"/>
    <w:rsid w:val="00AB56CA"/>
    <w:rsid w:val="00AC1E92"/>
    <w:rsid w:val="00AC5DCD"/>
    <w:rsid w:val="00AC7F3C"/>
    <w:rsid w:val="00AD0043"/>
    <w:rsid w:val="00AD0E43"/>
    <w:rsid w:val="00AD4DE0"/>
    <w:rsid w:val="00AE2616"/>
    <w:rsid w:val="00AE6AD8"/>
    <w:rsid w:val="00AF21C6"/>
    <w:rsid w:val="00AF30A8"/>
    <w:rsid w:val="00AF35B4"/>
    <w:rsid w:val="00AF4072"/>
    <w:rsid w:val="00B004C8"/>
    <w:rsid w:val="00B11A88"/>
    <w:rsid w:val="00B13295"/>
    <w:rsid w:val="00B15871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A2"/>
    <w:rsid w:val="00B51916"/>
    <w:rsid w:val="00B530A8"/>
    <w:rsid w:val="00B54E6D"/>
    <w:rsid w:val="00B652E1"/>
    <w:rsid w:val="00B67A50"/>
    <w:rsid w:val="00B763E7"/>
    <w:rsid w:val="00B83DC6"/>
    <w:rsid w:val="00B92176"/>
    <w:rsid w:val="00B96CF4"/>
    <w:rsid w:val="00BA40A9"/>
    <w:rsid w:val="00BA7D08"/>
    <w:rsid w:val="00BB190C"/>
    <w:rsid w:val="00BB1D71"/>
    <w:rsid w:val="00BC377D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F2FA0"/>
    <w:rsid w:val="00BF573E"/>
    <w:rsid w:val="00C01E14"/>
    <w:rsid w:val="00C11347"/>
    <w:rsid w:val="00C132E1"/>
    <w:rsid w:val="00C17AF9"/>
    <w:rsid w:val="00C17E03"/>
    <w:rsid w:val="00C404CC"/>
    <w:rsid w:val="00C40837"/>
    <w:rsid w:val="00C54B19"/>
    <w:rsid w:val="00C6506B"/>
    <w:rsid w:val="00C70696"/>
    <w:rsid w:val="00C72626"/>
    <w:rsid w:val="00C76CB3"/>
    <w:rsid w:val="00C77F3A"/>
    <w:rsid w:val="00CA139C"/>
    <w:rsid w:val="00CA34EC"/>
    <w:rsid w:val="00CA674F"/>
    <w:rsid w:val="00CB10B6"/>
    <w:rsid w:val="00CC020F"/>
    <w:rsid w:val="00CC1D76"/>
    <w:rsid w:val="00CC545D"/>
    <w:rsid w:val="00CC54B4"/>
    <w:rsid w:val="00CD3BBF"/>
    <w:rsid w:val="00CE0467"/>
    <w:rsid w:val="00CE0EF9"/>
    <w:rsid w:val="00CE2E2E"/>
    <w:rsid w:val="00CE73C4"/>
    <w:rsid w:val="00CF2A22"/>
    <w:rsid w:val="00D00951"/>
    <w:rsid w:val="00D00E41"/>
    <w:rsid w:val="00D0130B"/>
    <w:rsid w:val="00D01542"/>
    <w:rsid w:val="00D0297F"/>
    <w:rsid w:val="00D12B63"/>
    <w:rsid w:val="00D23F8D"/>
    <w:rsid w:val="00D24462"/>
    <w:rsid w:val="00D249C3"/>
    <w:rsid w:val="00D268B4"/>
    <w:rsid w:val="00D275AE"/>
    <w:rsid w:val="00D31EAC"/>
    <w:rsid w:val="00D31EFC"/>
    <w:rsid w:val="00D33C7E"/>
    <w:rsid w:val="00D3510D"/>
    <w:rsid w:val="00D35D2E"/>
    <w:rsid w:val="00D36CD2"/>
    <w:rsid w:val="00D52FD8"/>
    <w:rsid w:val="00D53F03"/>
    <w:rsid w:val="00D56514"/>
    <w:rsid w:val="00D67D8B"/>
    <w:rsid w:val="00D72236"/>
    <w:rsid w:val="00D7307D"/>
    <w:rsid w:val="00D730D8"/>
    <w:rsid w:val="00D745ED"/>
    <w:rsid w:val="00D74A6B"/>
    <w:rsid w:val="00D7576A"/>
    <w:rsid w:val="00D75C98"/>
    <w:rsid w:val="00D76CA4"/>
    <w:rsid w:val="00D81221"/>
    <w:rsid w:val="00D92471"/>
    <w:rsid w:val="00DA002B"/>
    <w:rsid w:val="00DA3DBC"/>
    <w:rsid w:val="00DA6CE8"/>
    <w:rsid w:val="00DA7803"/>
    <w:rsid w:val="00DB13B1"/>
    <w:rsid w:val="00DB2A46"/>
    <w:rsid w:val="00DC2A8D"/>
    <w:rsid w:val="00DC71B5"/>
    <w:rsid w:val="00DE3C8A"/>
    <w:rsid w:val="00DF249E"/>
    <w:rsid w:val="00E006DB"/>
    <w:rsid w:val="00E0214B"/>
    <w:rsid w:val="00E029AD"/>
    <w:rsid w:val="00E17575"/>
    <w:rsid w:val="00E20472"/>
    <w:rsid w:val="00E20A4B"/>
    <w:rsid w:val="00E21EA3"/>
    <w:rsid w:val="00E22212"/>
    <w:rsid w:val="00E24100"/>
    <w:rsid w:val="00E25A87"/>
    <w:rsid w:val="00E321B5"/>
    <w:rsid w:val="00E32E9C"/>
    <w:rsid w:val="00E3422C"/>
    <w:rsid w:val="00E41109"/>
    <w:rsid w:val="00E55CB2"/>
    <w:rsid w:val="00E568D3"/>
    <w:rsid w:val="00E7410A"/>
    <w:rsid w:val="00E80E0E"/>
    <w:rsid w:val="00E830C1"/>
    <w:rsid w:val="00E83C02"/>
    <w:rsid w:val="00E95313"/>
    <w:rsid w:val="00E96413"/>
    <w:rsid w:val="00EA02FA"/>
    <w:rsid w:val="00EA071C"/>
    <w:rsid w:val="00EA3BC6"/>
    <w:rsid w:val="00EB26BE"/>
    <w:rsid w:val="00EB2F88"/>
    <w:rsid w:val="00EC196F"/>
    <w:rsid w:val="00EC7729"/>
    <w:rsid w:val="00EC7778"/>
    <w:rsid w:val="00ED0687"/>
    <w:rsid w:val="00ED229D"/>
    <w:rsid w:val="00EE0839"/>
    <w:rsid w:val="00EE60B9"/>
    <w:rsid w:val="00EF01EE"/>
    <w:rsid w:val="00EF517E"/>
    <w:rsid w:val="00F03F0B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24256"/>
    <w:rsid w:val="00F36670"/>
    <w:rsid w:val="00F370D1"/>
    <w:rsid w:val="00F4302D"/>
    <w:rsid w:val="00F657E9"/>
    <w:rsid w:val="00F66FAF"/>
    <w:rsid w:val="00F71A54"/>
    <w:rsid w:val="00F735A8"/>
    <w:rsid w:val="00F74294"/>
    <w:rsid w:val="00F90076"/>
    <w:rsid w:val="00F93377"/>
    <w:rsid w:val="00F95A3D"/>
    <w:rsid w:val="00F96FE9"/>
    <w:rsid w:val="00FA1CA8"/>
    <w:rsid w:val="00FA3377"/>
    <w:rsid w:val="00FA3745"/>
    <w:rsid w:val="00FA3857"/>
    <w:rsid w:val="00FA5B4D"/>
    <w:rsid w:val="00FB147D"/>
    <w:rsid w:val="00FB217F"/>
    <w:rsid w:val="00FB287D"/>
    <w:rsid w:val="00FB4A79"/>
    <w:rsid w:val="00FB5CD0"/>
    <w:rsid w:val="00FB7084"/>
    <w:rsid w:val="00FC5EE3"/>
    <w:rsid w:val="00FD0494"/>
    <w:rsid w:val="00FD14CA"/>
    <w:rsid w:val="00FD7DF4"/>
    <w:rsid w:val="00FE3258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3B3B"/>
    <w:pPr>
      <w:spacing w:before="120" w:after="120"/>
    </w:pPr>
    <w:rPr>
      <w:rFonts w:ascii="Arial" w:hAnsi="Arial"/>
      <w:sz w:val="24"/>
      <w:szCs w:val="24"/>
    </w:rPr>
  </w:style>
  <w:style w:type="paragraph" w:styleId="Heading1">
    <w:name w:val="heading 1"/>
    <w:aliases w:val="Заголовок параграфа (1.),111,Section,Section Heading,level2 hdg"/>
    <w:basedOn w:val="Normal"/>
    <w:next w:val="Normal"/>
    <w:link w:val="Heading1Char"/>
    <w:uiPriority w:val="9"/>
    <w:qFormat/>
    <w:rsid w:val="003D7345"/>
    <w:pPr>
      <w:keepNext/>
      <w:keepLines/>
      <w:pageBreakBefore/>
      <w:numPr>
        <w:numId w:val="13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7345"/>
    <w:pPr>
      <w:keepNext/>
      <w:numPr>
        <w:ilvl w:val="1"/>
        <w:numId w:val="13"/>
      </w:numPr>
      <w:suppressAutoHyphens/>
      <w:spacing w:before="360"/>
      <w:outlineLvl w:val="1"/>
    </w:pPr>
    <w:rPr>
      <w:rFonts w:ascii="Times New Roman" w:hAnsi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Заголовок параграфа (1.) Char,111 Char,Section Char,Section Heading Char,level2 hdg Char"/>
    <w:basedOn w:val="DefaultParagraphFont"/>
    <w:link w:val="Heading1"/>
    <w:uiPriority w:val="9"/>
    <w:locked/>
    <w:rsid w:val="003D7345"/>
    <w:rPr>
      <w:rFonts w:ascii="Arial" w:hAnsi="Arial"/>
      <w:b/>
      <w:kern w:val="28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3D7345"/>
    <w:rPr>
      <w:b/>
      <w:sz w:val="32"/>
    </w:rPr>
  </w:style>
  <w:style w:type="character" w:styleId="Hyperlink">
    <w:name w:val="Hyperlink"/>
    <w:basedOn w:val="DefaultParagraphFont"/>
    <w:uiPriority w:val="99"/>
    <w:rsid w:val="007C11C3"/>
    <w:rPr>
      <w:color w:val="0000FF"/>
      <w:u w:val="single"/>
    </w:rPr>
  </w:style>
  <w:style w:type="table" w:styleId="TableGrid">
    <w:name w:val="Table Grid"/>
    <w:basedOn w:val="TableNormal"/>
    <w:uiPriority w:val="59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4178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0B69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24178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17215"/>
    <w:rPr>
      <w:rFonts w:ascii="Arial" w:hAnsi="Arial"/>
      <w:sz w:val="24"/>
    </w:rPr>
  </w:style>
  <w:style w:type="character" w:styleId="PageNumber">
    <w:name w:val="page number"/>
    <w:basedOn w:val="DefaultParagraphFont"/>
    <w:uiPriority w:val="99"/>
    <w:rsid w:val="002F18BD"/>
    <w:rPr>
      <w:rFonts w:cs="Times New Roman"/>
    </w:rPr>
  </w:style>
  <w:style w:type="paragraph" w:customStyle="1" w:styleId="1">
    <w:name w:val="Стиль1"/>
    <w:basedOn w:val="Normal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paragraph" w:customStyle="1" w:styleId="10">
    <w:name w:val="Знак Знак Знак1"/>
    <w:basedOn w:val="Normal"/>
    <w:rsid w:val="00AC7F3C"/>
    <w:pPr>
      <w:tabs>
        <w:tab w:val="num" w:pos="360"/>
      </w:tabs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">
    <w:name w:val="текст документа"/>
    <w:basedOn w:val="Normal"/>
    <w:autoRedefine/>
    <w:rsid w:val="00AC7F3C"/>
    <w:pPr>
      <w:suppressAutoHyphens/>
      <w:spacing w:before="0" w:after="0"/>
      <w:ind w:firstLine="567"/>
      <w:jc w:val="center"/>
    </w:pPr>
    <w:rPr>
      <w:rFonts w:ascii="Times New Roman" w:hAnsi="Times New Roman"/>
      <w:sz w:val="28"/>
      <w:szCs w:val="28"/>
    </w:rPr>
  </w:style>
  <w:style w:type="paragraph" w:styleId="ListNumber">
    <w:name w:val="List Number"/>
    <w:basedOn w:val="Normal"/>
    <w:uiPriority w:val="99"/>
    <w:rsid w:val="00AC7F3C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0">
    <w:name w:val="Абзац списка"/>
    <w:basedOn w:val="Normal"/>
    <w:qFormat/>
    <w:rsid w:val="00AC7F3C"/>
    <w:pPr>
      <w:ind w:left="720"/>
      <w:contextualSpacing/>
    </w:pPr>
  </w:style>
  <w:style w:type="paragraph" w:customStyle="1" w:styleId="a1">
    <w:name w:val="Пункт"/>
    <w:basedOn w:val="Normal"/>
    <w:link w:val="11"/>
    <w:rsid w:val="003D7345"/>
    <w:pPr>
      <w:numPr>
        <w:ilvl w:val="2"/>
        <w:numId w:val="13"/>
      </w:numPr>
      <w:spacing w:before="0"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a2">
    <w:name w:val="Подпункт"/>
    <w:basedOn w:val="a1"/>
    <w:rsid w:val="003D7345"/>
    <w:pPr>
      <w:numPr>
        <w:ilvl w:val="3"/>
      </w:numPr>
      <w:tabs>
        <w:tab w:val="num" w:pos="2880"/>
      </w:tabs>
      <w:ind w:left="2880" w:hanging="360"/>
    </w:pPr>
  </w:style>
  <w:style w:type="paragraph" w:customStyle="1" w:styleId="2">
    <w:name w:val="Пункт2"/>
    <w:basedOn w:val="a1"/>
    <w:rsid w:val="003D7345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3">
    <w:name w:val="Подподпункт"/>
    <w:basedOn w:val="a2"/>
    <w:rsid w:val="003D7345"/>
    <w:pPr>
      <w:numPr>
        <w:ilvl w:val="4"/>
      </w:numPr>
      <w:tabs>
        <w:tab w:val="num" w:pos="3600"/>
      </w:tabs>
    </w:pPr>
  </w:style>
  <w:style w:type="paragraph" w:styleId="BalloonText">
    <w:name w:val="Balloon Text"/>
    <w:basedOn w:val="Normal"/>
    <w:link w:val="BalloonTextChar"/>
    <w:uiPriority w:val="99"/>
    <w:rsid w:val="00B004C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004C8"/>
    <w:rPr>
      <w:rFonts w:ascii="Tahoma" w:hAnsi="Tahoma"/>
      <w:sz w:val="16"/>
    </w:rPr>
  </w:style>
  <w:style w:type="character" w:customStyle="1" w:styleId="11">
    <w:name w:val="Пункт Знак1"/>
    <w:link w:val="a1"/>
    <w:locked/>
    <w:rsid w:val="00417215"/>
    <w:rPr>
      <w:sz w:val="28"/>
    </w:rPr>
  </w:style>
  <w:style w:type="paragraph" w:customStyle="1" w:styleId="Style5">
    <w:name w:val="Style5"/>
    <w:basedOn w:val="Normal"/>
    <w:rsid w:val="00417215"/>
    <w:pPr>
      <w:widowControl w:val="0"/>
      <w:autoSpaceDE w:val="0"/>
      <w:autoSpaceDN w:val="0"/>
      <w:adjustRightInd w:val="0"/>
      <w:spacing w:before="0" w:after="0" w:line="293" w:lineRule="exact"/>
    </w:pPr>
    <w:rPr>
      <w:rFonts w:ascii="Times New Roman" w:hAnsi="Times New Roman"/>
    </w:rPr>
  </w:style>
  <w:style w:type="character" w:customStyle="1" w:styleId="FontStyle14">
    <w:name w:val="Font Style14"/>
    <w:rsid w:val="00417215"/>
    <w:rPr>
      <w:rFonts w:ascii="Times New Roman" w:hAnsi="Times New Roman"/>
      <w:i/>
      <w:sz w:val="24"/>
    </w:rPr>
  </w:style>
  <w:style w:type="paragraph" w:customStyle="1" w:styleId="a4">
    <w:name w:val="Таблица текст"/>
    <w:basedOn w:val="Normal"/>
    <w:rsid w:val="0015025E"/>
    <w:pPr>
      <w:spacing w:before="40" w:after="40"/>
      <w:ind w:left="57" w:right="57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222</Words>
  <Characters>1269</Characters>
  <Application>Microsoft Office Word</Application>
  <DocSecurity>0</DocSecurity>
  <Lines>0</Lines>
  <Paragraphs>0</Paragraphs>
  <ScaleCrop>false</ScaleCrop>
  <Company>ICEU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subject/>
  <dc:creator>sev</dc:creator>
  <cp:keywords/>
  <dc:description/>
  <cp:lastModifiedBy>USER</cp:lastModifiedBy>
  <cp:revision>6</cp:revision>
  <cp:lastPrinted>2012-03-06T07:11:00Z</cp:lastPrinted>
  <dcterms:created xsi:type="dcterms:W3CDTF">2012-10-25T08:59:00Z</dcterms:created>
  <dcterms:modified xsi:type="dcterms:W3CDTF">2012-10-25T09:12:00Z</dcterms:modified>
</cp:coreProperties>
</file>