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1109"/>
        <w:gridCol w:w="6"/>
        <w:gridCol w:w="462"/>
        <w:gridCol w:w="1754"/>
        <w:gridCol w:w="824"/>
        <w:gridCol w:w="4345"/>
      </w:tblGrid>
      <w:tr w:rsidR="00B34F62" w:rsidRPr="00C33EF2" w:rsidTr="00C33EF2">
        <w:tc>
          <w:tcPr>
            <w:tcW w:w="4251" w:type="dxa"/>
            <w:gridSpan w:val="5"/>
            <w:tcBorders>
              <w:bottom w:val="thinThickSmallGap" w:sz="12" w:space="0" w:color="auto"/>
            </w:tcBorders>
            <w:shd w:val="clear" w:color="auto" w:fill="auto"/>
          </w:tcPr>
          <w:p w:rsidR="00F66FAF" w:rsidRPr="00C33EF2" w:rsidRDefault="00B92F16" w:rsidP="00C33EF2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11" type="#_x0000_t202" style="position:absolute;left:0;text-align:left;margin-left:46.7pt;margin-top:-301.6pt;width:162pt;height:32.3pt;z-index:2" filled="f" stroked="f">
                  <v:textbox style="mso-next-textbox:#_x0000_s1111">
                    <w:txbxContent>
                      <w:p w:rsidR="00F06460" w:rsidRDefault="00F06460" w:rsidP="00F66FAF"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fldChar w:fldCharType="begin"/>
                        </w:r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instrText xml:space="preserve"> MACROBUTTON  AcceptAllChangesShown "[Гриф ограничения доступа]" </w:instrText>
                        </w:r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F66FAF" w:rsidRPr="00C33EF2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F66FAF" w:rsidRPr="00C33EF2" w:rsidRDefault="00F66FAF" w:rsidP="00C33EF2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C33EF2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F66FAF" w:rsidRPr="00C33EF2" w:rsidRDefault="00F66FAF" w:rsidP="00C33EF2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proofErr w:type="spellStart"/>
            <w:r w:rsidRPr="00C33EF2">
              <w:rPr>
                <w:rFonts w:cs="Arial"/>
                <w:sz w:val="17"/>
                <w:szCs w:val="17"/>
              </w:rPr>
              <w:t>Уралсельэнергопроект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УралТЭП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УралОРГРЭС,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УралВТИ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Уралэнергосетьпроект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Челябэнергосетьпроект</w:t>
            </w:r>
            <w:proofErr w:type="spellEnd"/>
            <w:r w:rsidRPr="00C33EF2">
              <w:rPr>
                <w:rFonts w:cs="Arial"/>
                <w:b/>
                <w:sz w:val="18"/>
                <w:szCs w:val="18"/>
              </w:rPr>
              <w:t>»</w:t>
            </w:r>
          </w:p>
          <w:p w:rsidR="00B34F62" w:rsidRPr="00C33EF2" w:rsidRDefault="00F66FAF" w:rsidP="00C33EF2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  <w:shd w:val="clear" w:color="auto" w:fill="auto"/>
          </w:tcPr>
          <w:p w:rsidR="00B34F62" w:rsidRPr="00C33EF2" w:rsidRDefault="00B34F62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  <w:shd w:val="clear" w:color="auto" w:fill="auto"/>
          </w:tcPr>
          <w:p w:rsidR="00CD2CCB" w:rsidRDefault="00CB640C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Потенциальным поставщикам</w:t>
            </w:r>
          </w:p>
          <w:p w:rsidR="0032284D" w:rsidRDefault="0032284D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32284D" w:rsidRPr="00C33EF2" w:rsidRDefault="0032284D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CD2CCB" w:rsidRPr="00C33EF2" w:rsidRDefault="00CD2CCB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B45519" w:rsidRPr="00C33EF2" w:rsidRDefault="00B45519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DOCPROPERTY "ПИ Корр2" \* MERGEFORMAT 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="009705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  <w:p w:rsidR="00CD2CCB" w:rsidRPr="00C33EF2" w:rsidRDefault="00CD2CCB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Дол2"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 w:rsidRPr="009705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886C37" w:rsidRPr="00C33EF2" w:rsidRDefault="00CD2CCB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Конт2"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 w:rsidRPr="009705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  <w:r w:rsidR="00886C37"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="00886C37"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="00886C37"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="00886C37" w:rsidRPr="00C33EF2">
              <w:rPr>
                <w:rFonts w:ascii="Times New Roman" w:hAnsi="Times New Roman"/>
                <w:sz w:val="28"/>
                <w:szCs w:val="28"/>
              </w:rPr>
              <w:instrText xml:space="preserve"> "ПИ Конт4" \* </w:instrText>
            </w:r>
            <w:r w:rsidR="00886C37"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="00886C37"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="00886C37"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 w:rsidRPr="009705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6C37"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886C37" w:rsidRPr="00C33EF2" w:rsidRDefault="00886C37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Подр4"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 w:rsidRPr="009705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886C37" w:rsidRDefault="00886C37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Почт4" \* MERGEFORMAT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32284D" w:rsidRDefault="0032284D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32284D" w:rsidRDefault="0032284D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="009705E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32284D" w:rsidRPr="00C33EF2" w:rsidRDefault="0032284D" w:rsidP="00C33EF2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  <w:lang w:val="en-US"/>
              </w:rPr>
            </w:pPr>
          </w:p>
        </w:tc>
      </w:tr>
      <w:tr w:rsidR="00B34F62" w:rsidRPr="00C33EF2" w:rsidTr="00C33EF2">
        <w:tc>
          <w:tcPr>
            <w:tcW w:w="4251" w:type="dxa"/>
            <w:gridSpan w:val="5"/>
            <w:tcBorders>
              <w:top w:val="thinThickSmallGap" w:sz="12" w:space="0" w:color="auto"/>
            </w:tcBorders>
            <w:shd w:val="clear" w:color="auto" w:fill="auto"/>
          </w:tcPr>
          <w:p w:rsidR="00AD0E43" w:rsidRPr="00425332" w:rsidRDefault="00AD0E43" w:rsidP="00C33EF2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C33EF2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C33EF2">
              <w:rPr>
                <w:rFonts w:cs="Arial"/>
                <w:sz w:val="18"/>
                <w:szCs w:val="18"/>
              </w:rPr>
              <w:br/>
              <w:t>тел.: (343) 350</w:t>
            </w:r>
            <w:r w:rsidR="00186D1A" w:rsidRPr="00C33EF2">
              <w:rPr>
                <w:rFonts w:cs="Arial"/>
                <w:sz w:val="18"/>
                <w:szCs w:val="18"/>
              </w:rPr>
              <w:t>-</w:t>
            </w:r>
            <w:r w:rsidRPr="00C33EF2">
              <w:rPr>
                <w:rFonts w:cs="Arial"/>
                <w:sz w:val="18"/>
                <w:szCs w:val="18"/>
              </w:rPr>
              <w:t>32</w:t>
            </w:r>
            <w:r w:rsidR="00186D1A" w:rsidRPr="00C33EF2">
              <w:rPr>
                <w:rFonts w:cs="Arial"/>
                <w:sz w:val="18"/>
                <w:szCs w:val="18"/>
              </w:rPr>
              <w:t>-</w:t>
            </w:r>
            <w:r w:rsidRPr="00C33EF2">
              <w:rPr>
                <w:rFonts w:cs="Arial"/>
                <w:sz w:val="18"/>
                <w:szCs w:val="18"/>
              </w:rPr>
              <w:t>35</w:t>
            </w:r>
            <w:r w:rsidR="00425332" w:rsidRPr="00425332">
              <w:rPr>
                <w:rFonts w:cs="Arial"/>
                <w:sz w:val="18"/>
                <w:szCs w:val="18"/>
              </w:rPr>
              <w:t>, 350-82-45</w:t>
            </w:r>
            <w:r w:rsidRPr="00C33EF2">
              <w:rPr>
                <w:rFonts w:cs="Arial"/>
                <w:sz w:val="18"/>
                <w:szCs w:val="18"/>
              </w:rPr>
              <w:t>;</w:t>
            </w:r>
            <w:r w:rsidR="00425332" w:rsidRPr="00C33EF2">
              <w:rPr>
                <w:rFonts w:cs="Arial"/>
                <w:sz w:val="18"/>
                <w:szCs w:val="18"/>
              </w:rPr>
              <w:t xml:space="preserve"> </w:t>
            </w:r>
            <w:r w:rsidR="00425332" w:rsidRPr="00C33EF2">
              <w:rPr>
                <w:rFonts w:cs="Arial"/>
                <w:sz w:val="18"/>
                <w:szCs w:val="18"/>
              </w:rPr>
              <w:br/>
            </w:r>
            <w:r w:rsidRPr="00C33EF2">
              <w:rPr>
                <w:rFonts w:cs="Arial"/>
                <w:sz w:val="18"/>
                <w:szCs w:val="18"/>
              </w:rPr>
              <w:t xml:space="preserve">факс: (343) </w:t>
            </w:r>
            <w:r w:rsidR="00425332" w:rsidRPr="00425332">
              <w:rPr>
                <w:rFonts w:cs="Arial"/>
                <w:sz w:val="18"/>
                <w:szCs w:val="18"/>
              </w:rPr>
              <w:t>295-60-89</w:t>
            </w:r>
          </w:p>
          <w:p w:rsidR="00AD0E43" w:rsidRPr="00C33EF2" w:rsidRDefault="00AD0E43" w:rsidP="00C33EF2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C33EF2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B34F62" w:rsidRPr="00C33EF2" w:rsidRDefault="00AD0E43" w:rsidP="00C33EF2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>ОКПО 00113796, ОГРН 1026604943683,</w:t>
            </w:r>
            <w:r w:rsidRPr="00C33EF2">
              <w:rPr>
                <w:rFonts w:cs="Arial"/>
                <w:sz w:val="18"/>
                <w:szCs w:val="18"/>
              </w:rPr>
              <w:br/>
              <w:t>ИНН/КПП 6660002245/</w:t>
            </w:r>
            <w:r w:rsidR="00F91A44" w:rsidRPr="00C33EF2">
              <w:rPr>
                <w:rFonts w:cs="Arial"/>
                <w:sz w:val="18"/>
                <w:szCs w:val="18"/>
              </w:rPr>
              <w:t>660850001</w:t>
            </w:r>
          </w:p>
        </w:tc>
        <w:tc>
          <w:tcPr>
            <w:tcW w:w="824" w:type="dxa"/>
            <w:vMerge/>
            <w:shd w:val="clear" w:color="auto" w:fill="auto"/>
          </w:tcPr>
          <w:p w:rsidR="00B34F62" w:rsidRPr="00C33EF2" w:rsidRDefault="00B34F62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B34F62" w:rsidRPr="00C33EF2" w:rsidRDefault="00B34F62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B34F62" w:rsidRPr="00C33EF2" w:rsidTr="00C33EF2">
        <w:tc>
          <w:tcPr>
            <w:tcW w:w="2035" w:type="dxa"/>
            <w:gridSpan w:val="3"/>
            <w:shd w:val="clear" w:color="auto" w:fill="auto"/>
          </w:tcPr>
          <w:p w:rsidR="00B34F62" w:rsidRPr="00C33EF2" w:rsidRDefault="00B66022" w:rsidP="009705EA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08.04.2016</w:t>
            </w:r>
            <w:r w:rsidR="00B34F62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2" w:type="dxa"/>
            <w:shd w:val="clear" w:color="auto" w:fill="auto"/>
          </w:tcPr>
          <w:p w:rsidR="00B34F62" w:rsidRPr="00C33EF2" w:rsidRDefault="00B34F62" w:rsidP="00C33EF2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</w:rPr>
              <w:t>№</w:t>
            </w:r>
          </w:p>
        </w:tc>
        <w:tc>
          <w:tcPr>
            <w:tcW w:w="1754" w:type="dxa"/>
            <w:shd w:val="clear" w:color="auto" w:fill="auto"/>
          </w:tcPr>
          <w:p w:rsidR="00B34F62" w:rsidRPr="00C33EF2" w:rsidRDefault="00B66022" w:rsidP="00C33EF2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1-16-33-2042</w:t>
            </w:r>
            <w:r w:rsidR="00B34F62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B34F62" w:rsidRPr="00C33EF2" w:rsidRDefault="00B34F62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B34F62" w:rsidRPr="00C33EF2" w:rsidRDefault="00B34F62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9D4DC9" w:rsidRPr="00C33EF2" w:rsidTr="00C33EF2">
        <w:tc>
          <w:tcPr>
            <w:tcW w:w="920" w:type="dxa"/>
            <w:shd w:val="clear" w:color="auto" w:fill="auto"/>
          </w:tcPr>
          <w:p w:rsidR="009D4DC9" w:rsidRPr="00C33EF2" w:rsidRDefault="009D4DC9" w:rsidP="00C33EF2">
            <w:pPr>
              <w:suppressAutoHyphens/>
              <w:spacing w:before="0" w:after="0"/>
              <w:rPr>
                <w:rFonts w:cs="Arial"/>
              </w:rPr>
            </w:pPr>
            <w:r w:rsidRPr="00C33EF2">
              <w:rPr>
                <w:rFonts w:cs="Arial"/>
              </w:rPr>
              <w:t>На №</w:t>
            </w:r>
          </w:p>
        </w:tc>
        <w:tc>
          <w:tcPr>
            <w:tcW w:w="1109" w:type="dxa"/>
            <w:shd w:val="clear" w:color="auto" w:fill="auto"/>
          </w:tcPr>
          <w:p w:rsidR="009D4DC9" w:rsidRPr="00C33EF2" w:rsidRDefault="00B45519" w:rsidP="00C33EF2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"На №"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 w:rsidR="009705EA"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="00D24462" w:rsidRPr="00C33EF2">
              <w:rPr>
                <w:rFonts w:cs="Arial"/>
                <w:u w:val="single"/>
              </w:rPr>
              <w:tab/>
            </w:r>
            <w:r w:rsidR="00D24462" w:rsidRPr="00C33EF2">
              <w:rPr>
                <w:rFonts w:cs="Arial"/>
                <w:u w:val="single"/>
              </w:rPr>
              <w:tab/>
            </w:r>
            <w:r w:rsidR="00D24462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8" w:type="dxa"/>
            <w:gridSpan w:val="2"/>
            <w:shd w:val="clear" w:color="auto" w:fill="auto"/>
          </w:tcPr>
          <w:p w:rsidR="009D4DC9" w:rsidRPr="00C33EF2" w:rsidRDefault="009D4DC9" w:rsidP="00C33EF2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C33EF2">
              <w:rPr>
                <w:rFonts w:cs="Arial"/>
              </w:rPr>
              <w:t>от</w:t>
            </w:r>
          </w:p>
        </w:tc>
        <w:tc>
          <w:tcPr>
            <w:tcW w:w="1754" w:type="dxa"/>
            <w:shd w:val="clear" w:color="auto" w:fill="auto"/>
          </w:tcPr>
          <w:p w:rsidR="009D4DC9" w:rsidRPr="00C33EF2" w:rsidRDefault="00B45519" w:rsidP="00C33EF2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"От"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 w:rsidR="009705EA"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="007E6DDF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9D4DC9" w:rsidRPr="00C33EF2" w:rsidRDefault="009D4DC9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9D4DC9" w:rsidRPr="00C33EF2" w:rsidRDefault="009D4DC9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D745ED" w:rsidRPr="00C33EF2" w:rsidTr="00C33EF2">
        <w:tc>
          <w:tcPr>
            <w:tcW w:w="4251" w:type="dxa"/>
            <w:gridSpan w:val="5"/>
            <w:shd w:val="clear" w:color="auto" w:fill="auto"/>
          </w:tcPr>
          <w:p w:rsidR="00D745ED" w:rsidRPr="00C33EF2" w:rsidRDefault="00B92F16" w:rsidP="00C33EF2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rFonts w:ascii="Times New Roman" w:hAnsi="Times New Roman"/>
                <w:caps/>
                <w:noProof/>
                <w:spacing w:val="40"/>
                <w:sz w:val="20"/>
                <w:szCs w:val="20"/>
              </w:rPr>
              <w:pict>
                <v:group id="_x0000_s1104" style="position:absolute;margin-left:-9pt;margin-top:7.65pt;width:226.5pt;height:18.15pt;z-index:1;mso-position-horizontal-relative:text;mso-position-vertical-relative:text" coordorigin="1576,6457" coordsize="4795,363">
                  <v:group id="_x0000_s1105" style="position:absolute;left:1576;top:6457;width:360;height:363" coordorigin="7100,6871" coordsize="360,363">
                    <v:line id="_x0000_s1106" style="position:absolute;flip:y" from="7101,6874" to="7101,7234" strokeweight="1pt"/>
                    <v:line id="_x0000_s1107" style="position:absolute" from="7100,6871" to="7460,6871" strokeweight="1pt"/>
                  </v:group>
                  <v:group id="_x0000_s1108" style="position:absolute;left:6010;top:6457;width:360;height:363;rotation:90" coordorigin="7100,6871" coordsize="360,363">
                    <v:line id="_x0000_s1109" style="position:absolute;flip:y" from="7101,6874" to="7101,7234" strokeweight="1pt"/>
                    <v:line id="_x0000_s1110" style="position:absolute" from="7100,6871" to="7460,6871" strokeweight="1pt"/>
                  </v:group>
                </v:group>
              </w:pict>
            </w:r>
          </w:p>
        </w:tc>
        <w:tc>
          <w:tcPr>
            <w:tcW w:w="824" w:type="dxa"/>
            <w:shd w:val="clear" w:color="auto" w:fill="auto"/>
          </w:tcPr>
          <w:p w:rsidR="00D745ED" w:rsidRPr="00C33EF2" w:rsidRDefault="00D745ED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  <w:shd w:val="clear" w:color="auto" w:fill="auto"/>
          </w:tcPr>
          <w:p w:rsidR="00D745ED" w:rsidRPr="00C33EF2" w:rsidRDefault="00D745ED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D745ED" w:rsidRPr="00912F7A" w:rsidTr="00C33EF2">
        <w:tc>
          <w:tcPr>
            <w:tcW w:w="4251" w:type="dxa"/>
            <w:gridSpan w:val="5"/>
            <w:shd w:val="clear" w:color="auto" w:fill="auto"/>
          </w:tcPr>
          <w:p w:rsidR="00D745ED" w:rsidRPr="00912F7A" w:rsidRDefault="00CB640C" w:rsidP="00CD72C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r w:rsidRPr="00912F7A">
              <w:rPr>
                <w:rFonts w:ascii="Times New Roman" w:hAnsi="Times New Roman"/>
                <w:sz w:val="22"/>
                <w:szCs w:val="22"/>
              </w:rPr>
              <w:t>Уведомление о проведении открытого з</w:t>
            </w:r>
            <w:r w:rsidRPr="00912F7A">
              <w:rPr>
                <w:rFonts w:ascii="Times New Roman" w:hAnsi="Times New Roman"/>
                <w:sz w:val="22"/>
                <w:szCs w:val="22"/>
              </w:rPr>
              <w:t>а</w:t>
            </w:r>
            <w:r w:rsidRPr="00912F7A">
              <w:rPr>
                <w:rFonts w:ascii="Times New Roman" w:hAnsi="Times New Roman"/>
                <w:sz w:val="22"/>
                <w:szCs w:val="22"/>
              </w:rPr>
              <w:t xml:space="preserve">проса предложений </w:t>
            </w:r>
            <w:r w:rsidRPr="00912F7A">
              <w:rPr>
                <w:rFonts w:ascii="Times New Roman" w:hAnsi="Times New Roman"/>
                <w:bCs/>
                <w:sz w:val="22"/>
                <w:szCs w:val="22"/>
              </w:rPr>
              <w:t xml:space="preserve">на </w:t>
            </w:r>
            <w:r w:rsidRPr="00912F7A">
              <w:rPr>
                <w:rFonts w:ascii="Times New Roman" w:hAnsi="Times New Roman"/>
                <w:sz w:val="22"/>
                <w:szCs w:val="22"/>
              </w:rPr>
              <w:t>оказание услуг по добровольному медицинскому страхов</w:t>
            </w:r>
            <w:r w:rsidRPr="00912F7A">
              <w:rPr>
                <w:rFonts w:ascii="Times New Roman" w:hAnsi="Times New Roman"/>
                <w:sz w:val="22"/>
                <w:szCs w:val="22"/>
              </w:rPr>
              <w:t>а</w:t>
            </w:r>
            <w:r w:rsidRPr="00912F7A">
              <w:rPr>
                <w:rFonts w:ascii="Times New Roman" w:hAnsi="Times New Roman"/>
                <w:sz w:val="22"/>
                <w:szCs w:val="22"/>
              </w:rPr>
              <w:t xml:space="preserve">нию работников </w:t>
            </w:r>
            <w:r w:rsidR="00F06460">
              <w:rPr>
                <w:rFonts w:ascii="Times New Roman" w:hAnsi="Times New Roman"/>
                <w:sz w:val="22"/>
                <w:szCs w:val="22"/>
              </w:rPr>
              <w:t>ОАО</w:t>
            </w:r>
            <w:r w:rsidRPr="00912F7A">
              <w:rPr>
                <w:rFonts w:ascii="Times New Roman" w:hAnsi="Times New Roman"/>
                <w:sz w:val="22"/>
                <w:szCs w:val="22"/>
              </w:rPr>
              <w:t xml:space="preserve"> «Инженерный центр энергетики Урала» </w:t>
            </w:r>
            <w:r w:rsidR="009705EA">
              <w:rPr>
                <w:rFonts w:ascii="Times New Roman" w:hAnsi="Times New Roman"/>
                <w:sz w:val="22"/>
                <w:szCs w:val="22"/>
              </w:rPr>
              <w:t>на 201</w:t>
            </w:r>
            <w:r w:rsidR="00CD72CB">
              <w:rPr>
                <w:rFonts w:ascii="Times New Roman" w:hAnsi="Times New Roman"/>
                <w:sz w:val="22"/>
                <w:szCs w:val="22"/>
              </w:rPr>
              <w:t>6</w:t>
            </w:r>
            <w:r w:rsidR="009705EA">
              <w:rPr>
                <w:rFonts w:ascii="Times New Roman" w:hAnsi="Times New Roman"/>
                <w:sz w:val="22"/>
                <w:szCs w:val="22"/>
              </w:rPr>
              <w:t>-201</w:t>
            </w:r>
            <w:r w:rsidR="00CD72CB">
              <w:rPr>
                <w:rFonts w:ascii="Times New Roman" w:hAnsi="Times New Roman"/>
                <w:sz w:val="22"/>
                <w:szCs w:val="22"/>
              </w:rPr>
              <w:t>7</w:t>
            </w:r>
            <w:r w:rsidR="009705EA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  <w:bookmarkEnd w:id="0"/>
          </w:p>
        </w:tc>
        <w:tc>
          <w:tcPr>
            <w:tcW w:w="824" w:type="dxa"/>
            <w:shd w:val="clear" w:color="auto" w:fill="auto"/>
          </w:tcPr>
          <w:p w:rsidR="00D745ED" w:rsidRPr="00912F7A" w:rsidRDefault="00D745ED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2"/>
                <w:szCs w:val="22"/>
              </w:rPr>
            </w:pPr>
          </w:p>
        </w:tc>
        <w:tc>
          <w:tcPr>
            <w:tcW w:w="4345" w:type="dxa"/>
            <w:shd w:val="clear" w:color="auto" w:fill="auto"/>
          </w:tcPr>
          <w:p w:rsidR="00D745ED" w:rsidRPr="00912F7A" w:rsidRDefault="00D745ED" w:rsidP="00C33EF2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2"/>
                <w:szCs w:val="22"/>
              </w:rPr>
            </w:pPr>
          </w:p>
        </w:tc>
      </w:tr>
    </w:tbl>
    <w:p w:rsidR="00E24100" w:rsidRPr="00912F7A" w:rsidRDefault="00E24100" w:rsidP="00E24100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CB640C" w:rsidRPr="00912F7A" w:rsidRDefault="00CB640C" w:rsidP="004017C5">
      <w:pPr>
        <w:tabs>
          <w:tab w:val="left" w:pos="9354"/>
        </w:tabs>
        <w:spacing w:before="0" w:after="0"/>
        <w:jc w:val="center"/>
        <w:rPr>
          <w:rFonts w:ascii="Times New Roman" w:hAnsi="Times New Roman"/>
          <w:sz w:val="22"/>
          <w:szCs w:val="22"/>
        </w:rPr>
      </w:pPr>
      <w:bookmarkStart w:id="1" w:name="_Toc98253960"/>
      <w:r w:rsidRPr="00912F7A">
        <w:rPr>
          <w:rFonts w:ascii="Times New Roman" w:hAnsi="Times New Roman"/>
          <w:b/>
          <w:sz w:val="22"/>
          <w:szCs w:val="22"/>
        </w:rPr>
        <w:t xml:space="preserve">Приглашение к участию в запросе </w:t>
      </w:r>
      <w:bookmarkEnd w:id="1"/>
      <w:r w:rsidRPr="00912F7A">
        <w:rPr>
          <w:rFonts w:ascii="Times New Roman" w:hAnsi="Times New Roman"/>
          <w:b/>
          <w:sz w:val="22"/>
          <w:szCs w:val="22"/>
        </w:rPr>
        <w:t>цен</w:t>
      </w:r>
    </w:p>
    <w:p w:rsidR="00CB640C" w:rsidRPr="00912F7A" w:rsidRDefault="00CB640C" w:rsidP="004017C5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  <w:sz w:val="22"/>
          <w:szCs w:val="22"/>
        </w:rPr>
      </w:pPr>
    </w:p>
    <w:p w:rsidR="00CB640C" w:rsidRPr="00912F7A" w:rsidRDefault="00CB640C" w:rsidP="004017C5">
      <w:pPr>
        <w:pStyle w:val="ab"/>
        <w:rPr>
          <w:sz w:val="22"/>
          <w:szCs w:val="22"/>
        </w:rPr>
      </w:pPr>
      <w:r w:rsidRPr="00912F7A">
        <w:rPr>
          <w:sz w:val="22"/>
          <w:szCs w:val="22"/>
        </w:rPr>
        <w:t>Уважаемые господа!</w:t>
      </w:r>
    </w:p>
    <w:p w:rsidR="00CB640C" w:rsidRPr="00912F7A" w:rsidRDefault="00CB640C" w:rsidP="00CB640C">
      <w:pPr>
        <w:tabs>
          <w:tab w:val="left" w:pos="1440"/>
          <w:tab w:val="left" w:pos="3544"/>
        </w:tabs>
        <w:spacing w:before="0" w:after="0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912F7A">
        <w:rPr>
          <w:rFonts w:ascii="Times New Roman" w:hAnsi="Times New Roman"/>
          <w:sz w:val="22"/>
          <w:szCs w:val="22"/>
        </w:rPr>
        <w:t xml:space="preserve">1. </w:t>
      </w:r>
      <w:r w:rsidR="00F06460">
        <w:rPr>
          <w:rFonts w:ascii="Times New Roman" w:hAnsi="Times New Roman"/>
          <w:sz w:val="22"/>
          <w:szCs w:val="22"/>
        </w:rPr>
        <w:t xml:space="preserve">ОАО </w:t>
      </w:r>
      <w:r w:rsidRPr="00912F7A">
        <w:rPr>
          <w:rFonts w:ascii="Times New Roman" w:hAnsi="Times New Roman"/>
          <w:sz w:val="22"/>
          <w:szCs w:val="22"/>
        </w:rPr>
        <w:t xml:space="preserve"> «Инженерный центр энергетики Урала», приглашает юридических лиц (далее — Участники) к участию в открытом запросе предложений</w:t>
      </w:r>
      <w:r w:rsidRPr="00912F7A">
        <w:rPr>
          <w:rFonts w:ascii="Times New Roman" w:hAnsi="Times New Roman"/>
          <w:bCs/>
          <w:sz w:val="22"/>
          <w:szCs w:val="22"/>
        </w:rPr>
        <w:t xml:space="preserve"> «на </w:t>
      </w:r>
      <w:r w:rsidRPr="00912F7A">
        <w:rPr>
          <w:rFonts w:ascii="Times New Roman" w:hAnsi="Times New Roman"/>
          <w:sz w:val="22"/>
          <w:szCs w:val="22"/>
        </w:rPr>
        <w:t xml:space="preserve">оказание услуг по добровольному медицинскому страхованию работников </w:t>
      </w:r>
      <w:r w:rsidR="00F06460">
        <w:rPr>
          <w:rFonts w:ascii="Times New Roman" w:hAnsi="Times New Roman"/>
          <w:sz w:val="22"/>
          <w:szCs w:val="22"/>
        </w:rPr>
        <w:t>ОАО</w:t>
      </w:r>
      <w:r w:rsidRPr="00912F7A">
        <w:rPr>
          <w:rFonts w:ascii="Times New Roman" w:hAnsi="Times New Roman"/>
          <w:sz w:val="22"/>
          <w:szCs w:val="22"/>
        </w:rPr>
        <w:t xml:space="preserve"> «Инженерный центр энергетики Урала»</w:t>
      </w:r>
      <w:r w:rsidR="00912F7A">
        <w:rPr>
          <w:rFonts w:ascii="Times New Roman" w:hAnsi="Times New Roman"/>
          <w:sz w:val="22"/>
          <w:szCs w:val="22"/>
        </w:rPr>
        <w:t>.</w:t>
      </w:r>
    </w:p>
    <w:p w:rsidR="00CB640C" w:rsidRPr="00912F7A" w:rsidRDefault="00CB640C" w:rsidP="00CB640C">
      <w:pPr>
        <w:tabs>
          <w:tab w:val="left" w:pos="1440"/>
          <w:tab w:val="left" w:pos="3544"/>
        </w:tabs>
        <w:spacing w:before="0" w:after="0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912F7A">
        <w:rPr>
          <w:rFonts w:ascii="Times New Roman" w:hAnsi="Times New Roman"/>
          <w:sz w:val="22"/>
          <w:szCs w:val="22"/>
        </w:rPr>
        <w:t>Срок оказания услуг: оказания услуг –  13 мая 201</w:t>
      </w:r>
      <w:r w:rsidR="00CD72CB">
        <w:rPr>
          <w:rFonts w:ascii="Times New Roman" w:hAnsi="Times New Roman"/>
          <w:sz w:val="22"/>
          <w:szCs w:val="22"/>
        </w:rPr>
        <w:t>6</w:t>
      </w:r>
      <w:r w:rsidRPr="00912F7A">
        <w:rPr>
          <w:rFonts w:ascii="Times New Roman" w:hAnsi="Times New Roman"/>
          <w:sz w:val="22"/>
          <w:szCs w:val="22"/>
        </w:rPr>
        <w:t xml:space="preserve"> года, окончание услуг –  1</w:t>
      </w:r>
      <w:r w:rsidR="006A6084">
        <w:rPr>
          <w:rFonts w:ascii="Times New Roman" w:hAnsi="Times New Roman"/>
          <w:sz w:val="22"/>
          <w:szCs w:val="22"/>
        </w:rPr>
        <w:t>2</w:t>
      </w:r>
      <w:r w:rsidRPr="00912F7A">
        <w:rPr>
          <w:rFonts w:ascii="Times New Roman" w:hAnsi="Times New Roman"/>
          <w:sz w:val="22"/>
          <w:szCs w:val="22"/>
        </w:rPr>
        <w:t xml:space="preserve"> мая 201</w:t>
      </w:r>
      <w:r w:rsidR="00CD72CB">
        <w:rPr>
          <w:rFonts w:ascii="Times New Roman" w:hAnsi="Times New Roman"/>
          <w:sz w:val="22"/>
          <w:szCs w:val="22"/>
        </w:rPr>
        <w:t>7</w:t>
      </w:r>
      <w:r w:rsidR="009705EA">
        <w:rPr>
          <w:rFonts w:ascii="Times New Roman" w:hAnsi="Times New Roman"/>
          <w:sz w:val="22"/>
          <w:szCs w:val="22"/>
        </w:rPr>
        <w:t xml:space="preserve"> </w:t>
      </w:r>
      <w:r w:rsidRPr="00912F7A">
        <w:rPr>
          <w:rFonts w:ascii="Times New Roman" w:hAnsi="Times New Roman"/>
          <w:sz w:val="22"/>
          <w:szCs w:val="22"/>
        </w:rPr>
        <w:t>г</w:t>
      </w:r>
      <w:r w:rsidRPr="00912F7A">
        <w:rPr>
          <w:rFonts w:ascii="Times New Roman" w:hAnsi="Times New Roman"/>
          <w:sz w:val="22"/>
          <w:szCs w:val="22"/>
        </w:rPr>
        <w:t>о</w:t>
      </w:r>
      <w:r w:rsidRPr="00912F7A">
        <w:rPr>
          <w:rFonts w:ascii="Times New Roman" w:hAnsi="Times New Roman"/>
          <w:sz w:val="22"/>
          <w:szCs w:val="22"/>
        </w:rPr>
        <w:t xml:space="preserve">да. </w:t>
      </w:r>
    </w:p>
    <w:p w:rsidR="00CB640C" w:rsidRPr="00912F7A" w:rsidRDefault="00CB640C" w:rsidP="009705EA">
      <w:pPr>
        <w:tabs>
          <w:tab w:val="left" w:pos="851"/>
        </w:tabs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 xml:space="preserve">2. </w:t>
      </w:r>
      <w:r w:rsidRPr="00912F7A">
        <w:rPr>
          <w:rFonts w:ascii="Times New Roman" w:hAnsi="Times New Roman"/>
          <w:snapToGrid w:val="0"/>
          <w:sz w:val="22"/>
          <w:szCs w:val="22"/>
        </w:rPr>
        <w:tab/>
      </w:r>
      <w:r w:rsidR="00F06460">
        <w:rPr>
          <w:rFonts w:ascii="Times New Roman" w:hAnsi="Times New Roman"/>
          <w:snapToGrid w:val="0"/>
          <w:sz w:val="22"/>
          <w:szCs w:val="22"/>
        </w:rPr>
        <w:t xml:space="preserve">Техническое задание высылается по запросу на электронную почту </w:t>
      </w:r>
      <w:r w:rsidR="00F06460" w:rsidRPr="00F06460">
        <w:rPr>
          <w:rFonts w:ascii="Times New Roman" w:hAnsi="Times New Roman"/>
          <w:snapToGrid w:val="0"/>
          <w:sz w:val="22"/>
          <w:szCs w:val="22"/>
        </w:rPr>
        <w:t>Olga.Averina@iceu.ru</w:t>
      </w:r>
      <w:r w:rsidRPr="00912F7A">
        <w:rPr>
          <w:rFonts w:ascii="Times New Roman" w:hAnsi="Times New Roman"/>
          <w:snapToGrid w:val="0"/>
          <w:sz w:val="22"/>
          <w:szCs w:val="22"/>
        </w:rPr>
        <w:t xml:space="preserve">. </w:t>
      </w:r>
    </w:p>
    <w:p w:rsidR="00CB640C" w:rsidRPr="00912F7A" w:rsidRDefault="00CB640C" w:rsidP="00CB640C">
      <w:pPr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>3. Предложение должно быт</w:t>
      </w:r>
      <w:r w:rsidR="009705EA">
        <w:rPr>
          <w:rFonts w:ascii="Times New Roman" w:hAnsi="Times New Roman"/>
          <w:snapToGrid w:val="0"/>
          <w:sz w:val="22"/>
          <w:szCs w:val="22"/>
        </w:rPr>
        <w:t>ь подано до  12 часов 00 минут 20</w:t>
      </w:r>
      <w:r w:rsidRPr="00912F7A">
        <w:rPr>
          <w:rFonts w:ascii="Times New Roman" w:hAnsi="Times New Roman"/>
          <w:snapToGrid w:val="0"/>
          <w:sz w:val="22"/>
          <w:szCs w:val="22"/>
        </w:rPr>
        <w:t>.0</w:t>
      </w:r>
      <w:r w:rsidR="009705EA">
        <w:rPr>
          <w:rFonts w:ascii="Times New Roman" w:hAnsi="Times New Roman"/>
          <w:snapToGrid w:val="0"/>
          <w:sz w:val="22"/>
          <w:szCs w:val="22"/>
        </w:rPr>
        <w:t>4</w:t>
      </w:r>
      <w:r w:rsidRPr="00912F7A">
        <w:rPr>
          <w:rFonts w:ascii="Times New Roman" w:hAnsi="Times New Roman"/>
          <w:snapToGrid w:val="0"/>
          <w:sz w:val="22"/>
          <w:szCs w:val="22"/>
        </w:rPr>
        <w:t>.201</w:t>
      </w:r>
      <w:r w:rsidR="00CD72CB">
        <w:rPr>
          <w:rFonts w:ascii="Times New Roman" w:hAnsi="Times New Roman"/>
          <w:snapToGrid w:val="0"/>
          <w:sz w:val="22"/>
          <w:szCs w:val="22"/>
        </w:rPr>
        <w:t>6</w:t>
      </w:r>
      <w:r w:rsidRPr="00912F7A">
        <w:rPr>
          <w:rFonts w:ascii="Times New Roman" w:hAnsi="Times New Roman"/>
          <w:snapToGrid w:val="0"/>
          <w:sz w:val="22"/>
          <w:szCs w:val="22"/>
        </w:rPr>
        <w:t xml:space="preserve"> (по местному врем</w:t>
      </w:r>
      <w:r w:rsidRPr="00912F7A">
        <w:rPr>
          <w:rFonts w:ascii="Times New Roman" w:hAnsi="Times New Roman"/>
          <w:snapToGrid w:val="0"/>
          <w:sz w:val="22"/>
          <w:szCs w:val="22"/>
        </w:rPr>
        <w:t>е</w:t>
      </w:r>
      <w:r w:rsidRPr="00912F7A">
        <w:rPr>
          <w:rFonts w:ascii="Times New Roman" w:hAnsi="Times New Roman"/>
          <w:snapToGrid w:val="0"/>
          <w:sz w:val="22"/>
          <w:szCs w:val="22"/>
        </w:rPr>
        <w:t>ни).</w:t>
      </w:r>
    </w:p>
    <w:p w:rsidR="00CB640C" w:rsidRPr="00912F7A" w:rsidRDefault="00CB640C" w:rsidP="00CB640C">
      <w:pPr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>4. Основные требования к предложению:</w:t>
      </w:r>
    </w:p>
    <w:p w:rsidR="00CB640C" w:rsidRPr="00912F7A" w:rsidRDefault="00CB640C" w:rsidP="00CB640C">
      <w:pPr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>4.1. Предложение должно быть оформлено по установленной Заказчиком форме на русском языке.</w:t>
      </w:r>
    </w:p>
    <w:p w:rsidR="00CB640C" w:rsidRPr="00912F7A" w:rsidRDefault="00CB640C" w:rsidP="00CB640C">
      <w:pPr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>4.2. Каждый документ, входящий в предложение, должен быть скреплен печатью Участника и подписан лицом, имеющим право в соответствии с законодательством Российской Федерации действовать от лица Участника без доверенности, или надлежащим образом, уполномоченным им лицом на основании доверенности. В последнем случае оригинал доверенности прикладывается к предложению.</w:t>
      </w:r>
    </w:p>
    <w:p w:rsidR="00CB640C" w:rsidRPr="00912F7A" w:rsidRDefault="00CB640C" w:rsidP="00CB640C">
      <w:pPr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>4.3. Предложение должно быть действительно не менее чем 90 календарных дней со дня, следующего за днем окончания приема предложений.</w:t>
      </w:r>
      <w:r w:rsidRPr="00912F7A">
        <w:rPr>
          <w:rFonts w:ascii="Times New Roman" w:hAnsi="Times New Roman"/>
          <w:sz w:val="22"/>
          <w:szCs w:val="22"/>
        </w:rPr>
        <w:t xml:space="preserve"> Предложение должно быть подано в форме письма, имеющего правовой статус оферты с указанием стоимости услуг, с учетом всех накладных и транспортных расходов, НДС, формы и порядка оплаты, срока выполнения услуг, срока де</w:t>
      </w:r>
      <w:r w:rsidRPr="00912F7A">
        <w:rPr>
          <w:rFonts w:ascii="Times New Roman" w:hAnsi="Times New Roman"/>
          <w:sz w:val="22"/>
          <w:szCs w:val="22"/>
        </w:rPr>
        <w:t>й</w:t>
      </w:r>
      <w:r w:rsidRPr="00912F7A">
        <w:rPr>
          <w:rFonts w:ascii="Times New Roman" w:hAnsi="Times New Roman"/>
          <w:sz w:val="22"/>
          <w:szCs w:val="22"/>
        </w:rPr>
        <w:t>ствия заявки, других существенных условий предлагаемой сделки.</w:t>
      </w:r>
    </w:p>
    <w:p w:rsidR="00CB640C" w:rsidRPr="00912F7A" w:rsidRDefault="00CB640C" w:rsidP="00CB640C">
      <w:pPr>
        <w:tabs>
          <w:tab w:val="left" w:pos="0"/>
        </w:tabs>
        <w:spacing w:before="0" w:after="0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>5. </w:t>
      </w:r>
      <w:r w:rsidRPr="00912F7A">
        <w:rPr>
          <w:rFonts w:ascii="Times New Roman" w:hAnsi="Times New Roman"/>
          <w:sz w:val="22"/>
          <w:szCs w:val="22"/>
        </w:rPr>
        <w:t xml:space="preserve">Для участия в Запросе предложений участник должен отвечать следующим требованиям:   </w:t>
      </w:r>
    </w:p>
    <w:p w:rsidR="00CB640C" w:rsidRPr="00912F7A" w:rsidRDefault="00CB640C" w:rsidP="00CB640C">
      <w:pPr>
        <w:pStyle w:val="ac"/>
        <w:tabs>
          <w:tab w:val="left" w:pos="0"/>
          <w:tab w:val="num" w:pos="133"/>
          <w:tab w:val="left" w:pos="905"/>
        </w:tabs>
        <w:spacing w:before="0" w:line="240" w:lineRule="auto"/>
        <w:ind w:firstLine="539"/>
        <w:contextualSpacing/>
        <w:rPr>
          <w:sz w:val="22"/>
          <w:szCs w:val="22"/>
        </w:rPr>
      </w:pPr>
      <w:r w:rsidRPr="00912F7A">
        <w:rPr>
          <w:sz w:val="22"/>
          <w:szCs w:val="22"/>
        </w:rPr>
        <w:t>-  обладать гражданской правоспособностью в полном объеме для заключения и исполнения Договора;</w:t>
      </w:r>
    </w:p>
    <w:p w:rsidR="00CB640C" w:rsidRPr="00912F7A" w:rsidRDefault="00CB640C" w:rsidP="00CB640C">
      <w:pPr>
        <w:pStyle w:val="ac"/>
        <w:numPr>
          <w:ilvl w:val="0"/>
          <w:numId w:val="5"/>
        </w:numPr>
        <w:tabs>
          <w:tab w:val="left" w:pos="0"/>
          <w:tab w:val="left" w:pos="180"/>
          <w:tab w:val="left" w:pos="567"/>
          <w:tab w:val="left" w:pos="851"/>
        </w:tabs>
        <w:spacing w:before="0" w:line="240" w:lineRule="auto"/>
        <w:ind w:left="0" w:firstLine="539"/>
        <w:contextualSpacing/>
        <w:rPr>
          <w:sz w:val="22"/>
          <w:szCs w:val="22"/>
        </w:rPr>
      </w:pPr>
      <w:r w:rsidRPr="00912F7A">
        <w:rPr>
          <w:sz w:val="22"/>
          <w:szCs w:val="22"/>
        </w:rPr>
        <w:t>не являться неплатежеспособным, банкротом, не находиться в процессе ликвидации;</w:t>
      </w:r>
    </w:p>
    <w:p w:rsidR="00CB640C" w:rsidRPr="00912F7A" w:rsidRDefault="00CB640C" w:rsidP="00CB640C">
      <w:pPr>
        <w:pStyle w:val="ac"/>
        <w:numPr>
          <w:ilvl w:val="0"/>
          <w:numId w:val="5"/>
        </w:numPr>
        <w:tabs>
          <w:tab w:val="left" w:pos="0"/>
          <w:tab w:val="left" w:pos="567"/>
          <w:tab w:val="left" w:pos="851"/>
        </w:tabs>
        <w:spacing w:before="0" w:line="240" w:lineRule="auto"/>
        <w:ind w:left="0" w:firstLine="539"/>
        <w:contextualSpacing/>
        <w:rPr>
          <w:snapToGrid w:val="0"/>
          <w:sz w:val="22"/>
          <w:szCs w:val="22"/>
        </w:rPr>
      </w:pPr>
      <w:r w:rsidRPr="00912F7A">
        <w:rPr>
          <w:sz w:val="22"/>
          <w:szCs w:val="22"/>
        </w:rPr>
        <w:t>иметь разрешительные документы;</w:t>
      </w:r>
    </w:p>
    <w:p w:rsidR="00CB640C" w:rsidRPr="00912F7A" w:rsidRDefault="00CB640C" w:rsidP="00CB640C">
      <w:pPr>
        <w:pStyle w:val="ac"/>
        <w:numPr>
          <w:ilvl w:val="0"/>
          <w:numId w:val="5"/>
        </w:numPr>
        <w:tabs>
          <w:tab w:val="left" w:pos="0"/>
          <w:tab w:val="left" w:pos="567"/>
          <w:tab w:val="left" w:pos="851"/>
        </w:tabs>
        <w:spacing w:before="0" w:line="240" w:lineRule="auto"/>
        <w:ind w:left="0" w:firstLine="539"/>
        <w:contextualSpacing/>
        <w:rPr>
          <w:snapToGrid w:val="0"/>
          <w:sz w:val="22"/>
          <w:szCs w:val="22"/>
        </w:rPr>
      </w:pPr>
      <w:r w:rsidRPr="00912F7A">
        <w:rPr>
          <w:sz w:val="22"/>
          <w:szCs w:val="22"/>
        </w:rPr>
        <w:lastRenderedPageBreak/>
        <w:t>обладать всеми необходимыми ресурсами (финансовыми, материально-техническими, производственными, трудовыми)</w:t>
      </w:r>
      <w:r w:rsidRPr="00912F7A">
        <w:rPr>
          <w:snapToGrid w:val="0"/>
          <w:sz w:val="22"/>
          <w:szCs w:val="22"/>
        </w:rPr>
        <w:t>.</w:t>
      </w:r>
    </w:p>
    <w:p w:rsidR="00CB640C" w:rsidRPr="00912F7A" w:rsidRDefault="00CB640C" w:rsidP="00CB640C">
      <w:pPr>
        <w:pStyle w:val="ac"/>
        <w:tabs>
          <w:tab w:val="left" w:pos="0"/>
          <w:tab w:val="left" w:pos="567"/>
          <w:tab w:val="left" w:pos="851"/>
        </w:tabs>
        <w:spacing w:before="0" w:line="240" w:lineRule="auto"/>
        <w:ind w:firstLine="539"/>
        <w:contextualSpacing/>
        <w:rPr>
          <w:snapToGrid w:val="0"/>
          <w:sz w:val="22"/>
          <w:szCs w:val="22"/>
        </w:rPr>
      </w:pPr>
      <w:r w:rsidRPr="00912F7A">
        <w:rPr>
          <w:snapToGrid w:val="0"/>
          <w:sz w:val="22"/>
          <w:szCs w:val="22"/>
        </w:rPr>
        <w:t xml:space="preserve">6. </w:t>
      </w:r>
      <w:r w:rsidRPr="00912F7A">
        <w:rPr>
          <w:sz w:val="22"/>
          <w:szCs w:val="22"/>
        </w:rPr>
        <w:t>Организатор может предложить участникам запроса предложений повысить привлек</w:t>
      </w:r>
      <w:r w:rsidRPr="00912F7A">
        <w:rPr>
          <w:sz w:val="22"/>
          <w:szCs w:val="22"/>
        </w:rPr>
        <w:t>а</w:t>
      </w:r>
      <w:r w:rsidRPr="00912F7A">
        <w:rPr>
          <w:sz w:val="22"/>
          <w:szCs w:val="22"/>
        </w:rPr>
        <w:t xml:space="preserve">тельность своего предложения путем снижения первоначальной цены на закупаемую продукцию при условии сохранения остальных условий предложения </w:t>
      </w:r>
      <w:proofErr w:type="gramStart"/>
      <w:r w:rsidRPr="00912F7A">
        <w:rPr>
          <w:sz w:val="22"/>
          <w:szCs w:val="22"/>
        </w:rPr>
        <w:t>неизменными</w:t>
      </w:r>
      <w:proofErr w:type="gramEnd"/>
      <w:r w:rsidRPr="00912F7A">
        <w:rPr>
          <w:sz w:val="22"/>
          <w:szCs w:val="22"/>
        </w:rPr>
        <w:t>, а по результатам пров</w:t>
      </w:r>
      <w:r w:rsidRPr="00912F7A">
        <w:rPr>
          <w:sz w:val="22"/>
          <w:szCs w:val="22"/>
        </w:rPr>
        <w:t>е</w:t>
      </w:r>
      <w:r w:rsidRPr="00912F7A">
        <w:rPr>
          <w:sz w:val="22"/>
          <w:szCs w:val="22"/>
        </w:rPr>
        <w:t>сти переторжку.</w:t>
      </w:r>
    </w:p>
    <w:p w:rsidR="00CB640C" w:rsidRPr="00912F7A" w:rsidRDefault="00CB640C" w:rsidP="00CB640C">
      <w:pPr>
        <w:tabs>
          <w:tab w:val="left" w:pos="0"/>
        </w:tabs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 xml:space="preserve">7. </w:t>
      </w:r>
      <w:r w:rsidR="00D9313C">
        <w:rPr>
          <w:rFonts w:ascii="Times New Roman" w:hAnsi="Times New Roman"/>
          <w:sz w:val="22"/>
          <w:szCs w:val="22"/>
        </w:rPr>
        <w:t>Заказчик в срок до 30</w:t>
      </w:r>
      <w:r w:rsidRPr="00912F7A">
        <w:rPr>
          <w:rFonts w:ascii="Times New Roman" w:hAnsi="Times New Roman"/>
          <w:sz w:val="22"/>
          <w:szCs w:val="22"/>
        </w:rPr>
        <w:t>.0</w:t>
      </w:r>
      <w:r w:rsidR="00D9313C">
        <w:rPr>
          <w:rFonts w:ascii="Times New Roman" w:hAnsi="Times New Roman"/>
          <w:sz w:val="22"/>
          <w:szCs w:val="22"/>
        </w:rPr>
        <w:t>4</w:t>
      </w:r>
      <w:r w:rsidRPr="00912F7A">
        <w:rPr>
          <w:rFonts w:ascii="Times New Roman" w:hAnsi="Times New Roman"/>
          <w:sz w:val="22"/>
          <w:szCs w:val="22"/>
        </w:rPr>
        <w:t>.201</w:t>
      </w:r>
      <w:r w:rsidR="00D9313C">
        <w:rPr>
          <w:rFonts w:ascii="Times New Roman" w:hAnsi="Times New Roman"/>
          <w:sz w:val="22"/>
          <w:szCs w:val="22"/>
        </w:rPr>
        <w:t>5</w:t>
      </w:r>
      <w:r w:rsidRPr="00912F7A">
        <w:rPr>
          <w:rFonts w:ascii="Times New Roman" w:hAnsi="Times New Roman"/>
          <w:sz w:val="22"/>
          <w:szCs w:val="22"/>
        </w:rPr>
        <w:t xml:space="preserve"> определит Победителя.</w:t>
      </w:r>
    </w:p>
    <w:p w:rsidR="00CB640C" w:rsidRPr="00912F7A" w:rsidRDefault="00CB640C" w:rsidP="00CB640C">
      <w:pPr>
        <w:tabs>
          <w:tab w:val="left" w:pos="0"/>
        </w:tabs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napToGrid w:val="0"/>
          <w:sz w:val="22"/>
          <w:szCs w:val="22"/>
        </w:rPr>
        <w:t>8. Настоящее уведомление не является извещением о проведении конкурса и не имеет соо</w:t>
      </w:r>
      <w:r w:rsidRPr="00912F7A">
        <w:rPr>
          <w:rFonts w:ascii="Times New Roman" w:hAnsi="Times New Roman"/>
          <w:snapToGrid w:val="0"/>
          <w:sz w:val="22"/>
          <w:szCs w:val="22"/>
        </w:rPr>
        <w:t>т</w:t>
      </w:r>
      <w:r w:rsidRPr="00912F7A">
        <w:rPr>
          <w:rFonts w:ascii="Times New Roman" w:hAnsi="Times New Roman"/>
          <w:snapToGrid w:val="0"/>
          <w:sz w:val="22"/>
          <w:szCs w:val="22"/>
        </w:rPr>
        <w:t>ветствующих правовых последствий. Организатор запроса предложений имеет право отказаться от всех полученных предложений по любой причине или прекратить процедуру запроса предлож</w:t>
      </w:r>
      <w:r w:rsidRPr="00912F7A">
        <w:rPr>
          <w:rFonts w:ascii="Times New Roman" w:hAnsi="Times New Roman"/>
          <w:snapToGrid w:val="0"/>
          <w:sz w:val="22"/>
          <w:szCs w:val="22"/>
        </w:rPr>
        <w:t>е</w:t>
      </w:r>
      <w:r w:rsidRPr="00912F7A">
        <w:rPr>
          <w:rFonts w:ascii="Times New Roman" w:hAnsi="Times New Roman"/>
          <w:snapToGrid w:val="0"/>
          <w:sz w:val="22"/>
          <w:szCs w:val="22"/>
        </w:rPr>
        <w:t>ний в любой момент, не неся при этом никакой ответственности перед подрядчиками.</w:t>
      </w:r>
    </w:p>
    <w:p w:rsidR="00CB640C" w:rsidRPr="00912F7A" w:rsidRDefault="00CB640C" w:rsidP="00CB640C">
      <w:pPr>
        <w:pStyle w:val="ac"/>
        <w:tabs>
          <w:tab w:val="left" w:pos="0"/>
          <w:tab w:val="num" w:pos="720"/>
          <w:tab w:val="left" w:pos="905"/>
        </w:tabs>
        <w:spacing w:before="0" w:line="240" w:lineRule="auto"/>
        <w:ind w:firstLine="539"/>
        <w:contextualSpacing/>
        <w:rPr>
          <w:sz w:val="22"/>
          <w:szCs w:val="22"/>
        </w:rPr>
      </w:pPr>
      <w:r w:rsidRPr="00912F7A">
        <w:rPr>
          <w:sz w:val="22"/>
          <w:szCs w:val="22"/>
        </w:rPr>
        <w:t xml:space="preserve">9. По организационным вопросам обращаться </w:t>
      </w:r>
      <w:r w:rsidR="00D9313C">
        <w:rPr>
          <w:sz w:val="22"/>
          <w:szCs w:val="22"/>
        </w:rPr>
        <w:t>к</w:t>
      </w:r>
      <w:r w:rsidRPr="00912F7A">
        <w:rPr>
          <w:sz w:val="22"/>
          <w:szCs w:val="22"/>
        </w:rPr>
        <w:t xml:space="preserve"> </w:t>
      </w:r>
      <w:proofErr w:type="spellStart"/>
      <w:r w:rsidRPr="00912F7A">
        <w:rPr>
          <w:sz w:val="22"/>
          <w:szCs w:val="22"/>
        </w:rPr>
        <w:t>Авериной</w:t>
      </w:r>
      <w:proofErr w:type="spellEnd"/>
      <w:r w:rsidRPr="00912F7A">
        <w:rPr>
          <w:sz w:val="22"/>
          <w:szCs w:val="22"/>
        </w:rPr>
        <w:t xml:space="preserve"> Ольге Сергеевне тел. (343) 350-</w:t>
      </w:r>
      <w:r w:rsidR="00DA3C99" w:rsidRPr="00477348">
        <w:rPr>
          <w:sz w:val="22"/>
          <w:szCs w:val="22"/>
        </w:rPr>
        <w:t>82</w:t>
      </w:r>
      <w:r w:rsidRPr="00912F7A">
        <w:rPr>
          <w:sz w:val="22"/>
          <w:szCs w:val="22"/>
        </w:rPr>
        <w:t>-</w:t>
      </w:r>
      <w:r w:rsidR="00DA3C99" w:rsidRPr="00477348">
        <w:rPr>
          <w:sz w:val="22"/>
          <w:szCs w:val="22"/>
        </w:rPr>
        <w:t>27</w:t>
      </w:r>
      <w:r w:rsidRPr="00912F7A">
        <w:rPr>
          <w:sz w:val="22"/>
          <w:szCs w:val="22"/>
        </w:rPr>
        <w:t xml:space="preserve">; 11-29 </w:t>
      </w:r>
      <w:r w:rsidRPr="00912F7A">
        <w:rPr>
          <w:sz w:val="22"/>
          <w:szCs w:val="22"/>
          <w:lang w:val="en-US"/>
        </w:rPr>
        <w:t>e</w:t>
      </w:r>
      <w:r w:rsidRPr="00912F7A">
        <w:rPr>
          <w:sz w:val="22"/>
          <w:szCs w:val="22"/>
        </w:rPr>
        <w:t>-</w:t>
      </w:r>
      <w:r w:rsidRPr="00912F7A">
        <w:rPr>
          <w:sz w:val="22"/>
          <w:szCs w:val="22"/>
          <w:lang w:val="en-US"/>
        </w:rPr>
        <w:t>mail</w:t>
      </w:r>
      <w:r w:rsidRPr="00912F7A">
        <w:rPr>
          <w:sz w:val="22"/>
          <w:szCs w:val="22"/>
        </w:rPr>
        <w:t>:</w:t>
      </w:r>
      <w:hyperlink r:id="rId9" w:history="1">
        <w:r w:rsidRPr="00912F7A">
          <w:rPr>
            <w:rStyle w:val="a6"/>
            <w:color w:val="auto"/>
            <w:sz w:val="22"/>
            <w:szCs w:val="22"/>
          </w:rPr>
          <w:t xml:space="preserve"> </w:t>
        </w:r>
        <w:r w:rsidRPr="00912F7A">
          <w:rPr>
            <w:rStyle w:val="a6"/>
            <w:color w:val="auto"/>
            <w:sz w:val="22"/>
            <w:szCs w:val="22"/>
            <w:lang w:val="en-US"/>
          </w:rPr>
          <w:t>Olga</w:t>
        </w:r>
        <w:r w:rsidRPr="00D9313C">
          <w:rPr>
            <w:rStyle w:val="a6"/>
            <w:color w:val="auto"/>
            <w:sz w:val="22"/>
            <w:szCs w:val="22"/>
          </w:rPr>
          <w:t>.</w:t>
        </w:r>
        <w:r w:rsidRPr="00912F7A">
          <w:rPr>
            <w:rStyle w:val="a6"/>
            <w:color w:val="auto"/>
            <w:sz w:val="22"/>
            <w:szCs w:val="22"/>
            <w:lang w:val="en-US"/>
          </w:rPr>
          <w:t>Averina</w:t>
        </w:r>
        <w:r w:rsidRPr="00D9313C">
          <w:rPr>
            <w:rStyle w:val="a6"/>
            <w:color w:val="auto"/>
            <w:sz w:val="22"/>
            <w:szCs w:val="22"/>
          </w:rPr>
          <w:t>@</w:t>
        </w:r>
        <w:r w:rsidRPr="00912F7A">
          <w:rPr>
            <w:rStyle w:val="a6"/>
            <w:color w:val="auto"/>
            <w:sz w:val="22"/>
            <w:szCs w:val="22"/>
            <w:lang w:val="en-US"/>
          </w:rPr>
          <w:t>iceu</w:t>
        </w:r>
        <w:r w:rsidRPr="00D9313C">
          <w:rPr>
            <w:rStyle w:val="a6"/>
            <w:color w:val="auto"/>
            <w:sz w:val="22"/>
            <w:szCs w:val="22"/>
          </w:rPr>
          <w:t>.</w:t>
        </w:r>
        <w:proofErr w:type="spellStart"/>
        <w:r w:rsidRPr="00912F7A">
          <w:rPr>
            <w:rStyle w:val="a6"/>
            <w:color w:val="auto"/>
            <w:sz w:val="22"/>
            <w:szCs w:val="22"/>
            <w:lang w:val="en-US"/>
          </w:rPr>
          <w:t>ru</w:t>
        </w:r>
        <w:proofErr w:type="spellEnd"/>
      </w:hyperlink>
    </w:p>
    <w:p w:rsidR="00CB640C" w:rsidRPr="00912F7A" w:rsidRDefault="00CB640C" w:rsidP="00CB640C">
      <w:pPr>
        <w:tabs>
          <w:tab w:val="left" w:pos="0"/>
        </w:tabs>
        <w:spacing w:before="0" w:after="0"/>
        <w:ind w:firstLine="539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  <w:r w:rsidRPr="00912F7A">
        <w:rPr>
          <w:rFonts w:ascii="Times New Roman" w:hAnsi="Times New Roman"/>
          <w:sz w:val="22"/>
          <w:szCs w:val="22"/>
        </w:rPr>
        <w:t xml:space="preserve"> По техническим вопросам обращаться к Ин-фан Марин</w:t>
      </w:r>
      <w:r w:rsidR="00F06460">
        <w:rPr>
          <w:rFonts w:ascii="Times New Roman" w:hAnsi="Times New Roman"/>
          <w:sz w:val="22"/>
          <w:szCs w:val="22"/>
        </w:rPr>
        <w:t>е</w:t>
      </w:r>
      <w:r w:rsidRPr="00912F7A">
        <w:rPr>
          <w:rFonts w:ascii="Times New Roman" w:hAnsi="Times New Roman"/>
          <w:sz w:val="22"/>
          <w:szCs w:val="22"/>
        </w:rPr>
        <w:t xml:space="preserve"> Николаевн</w:t>
      </w:r>
      <w:r w:rsidR="00F06460">
        <w:rPr>
          <w:rFonts w:ascii="Times New Roman" w:hAnsi="Times New Roman"/>
          <w:sz w:val="22"/>
          <w:szCs w:val="22"/>
        </w:rPr>
        <w:t>е</w:t>
      </w:r>
      <w:r w:rsidRPr="00912F7A">
        <w:rPr>
          <w:rFonts w:ascii="Times New Roman" w:hAnsi="Times New Roman"/>
          <w:sz w:val="22"/>
          <w:szCs w:val="22"/>
        </w:rPr>
        <w:t xml:space="preserve"> &lt;inf@iceu.ru&gt;, тел. (</w:t>
      </w:r>
      <w:r w:rsidRPr="00912F7A">
        <w:rPr>
          <w:rFonts w:ascii="Times New Roman" w:hAnsi="Times New Roman"/>
          <w:bCs/>
          <w:iCs/>
          <w:sz w:val="22"/>
          <w:szCs w:val="22"/>
        </w:rPr>
        <w:t xml:space="preserve">343) 350-82-45, </w:t>
      </w:r>
      <w:proofErr w:type="spellStart"/>
      <w:r w:rsidRPr="00912F7A">
        <w:rPr>
          <w:rFonts w:ascii="Times New Roman" w:hAnsi="Times New Roman"/>
          <w:bCs/>
          <w:iCs/>
          <w:sz w:val="22"/>
          <w:szCs w:val="22"/>
        </w:rPr>
        <w:t>вн</w:t>
      </w:r>
      <w:proofErr w:type="spellEnd"/>
      <w:r w:rsidRPr="00912F7A">
        <w:rPr>
          <w:rFonts w:ascii="Times New Roman" w:hAnsi="Times New Roman"/>
          <w:bCs/>
          <w:iCs/>
          <w:sz w:val="22"/>
          <w:szCs w:val="22"/>
        </w:rPr>
        <w:t>. тел. 11-50</w:t>
      </w:r>
    </w:p>
    <w:p w:rsidR="00CB640C" w:rsidRPr="00912F7A" w:rsidRDefault="00CB640C" w:rsidP="004017C5">
      <w:pPr>
        <w:ind w:firstLine="540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</w:p>
    <w:p w:rsidR="00CB640C" w:rsidRPr="00912F7A" w:rsidRDefault="00CB640C" w:rsidP="00CB640C">
      <w:pPr>
        <w:ind w:firstLine="540"/>
        <w:contextualSpacing/>
        <w:jc w:val="both"/>
        <w:rPr>
          <w:rFonts w:ascii="Times New Roman" w:hAnsi="Times New Roman"/>
          <w:snapToGrid w:val="0"/>
          <w:sz w:val="22"/>
          <w:szCs w:val="22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1808"/>
        <w:gridCol w:w="7763"/>
      </w:tblGrid>
      <w:tr w:rsidR="00D72236" w:rsidRPr="00912F7A" w:rsidTr="00C33EF2">
        <w:tc>
          <w:tcPr>
            <w:tcW w:w="1808" w:type="dxa"/>
            <w:shd w:val="clear" w:color="auto" w:fill="auto"/>
          </w:tcPr>
          <w:p w:rsidR="00D72236" w:rsidRPr="00912F7A" w:rsidRDefault="00D72236" w:rsidP="00C33EF2">
            <w:pPr>
              <w:spacing w:before="0" w:after="0" w:line="36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763" w:type="dxa"/>
            <w:shd w:val="clear" w:color="auto" w:fill="auto"/>
          </w:tcPr>
          <w:p w:rsidR="00D72236" w:rsidRPr="00912F7A" w:rsidRDefault="00D72236" w:rsidP="00C33EF2">
            <w:pPr>
              <w:tabs>
                <w:tab w:val="left" w:pos="266"/>
              </w:tabs>
              <w:spacing w:before="0" w:after="0"/>
              <w:ind w:left="1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72236" w:rsidRPr="00912F7A" w:rsidTr="00C33EF2">
        <w:tc>
          <w:tcPr>
            <w:tcW w:w="1808" w:type="dxa"/>
            <w:shd w:val="clear" w:color="auto" w:fill="auto"/>
          </w:tcPr>
          <w:p w:rsidR="00D72236" w:rsidRPr="00912F7A" w:rsidRDefault="00CD72CB" w:rsidP="00C33EF2">
            <w:pPr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Приложения:</w:t>
            </w:r>
          </w:p>
        </w:tc>
        <w:tc>
          <w:tcPr>
            <w:tcW w:w="7763" w:type="dxa"/>
            <w:shd w:val="clear" w:color="auto" w:fill="auto"/>
          </w:tcPr>
          <w:p w:rsidR="00D72236" w:rsidRPr="00912F7A" w:rsidRDefault="00912F7A" w:rsidP="00C33EF2">
            <w:pPr>
              <w:numPr>
                <w:ilvl w:val="0"/>
                <w:numId w:val="4"/>
              </w:numPr>
              <w:tabs>
                <w:tab w:val="clear" w:pos="731"/>
                <w:tab w:val="num" w:pos="334"/>
              </w:tabs>
              <w:spacing w:before="0" w:after="0"/>
              <w:ind w:left="36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2F7A">
              <w:rPr>
                <w:rFonts w:ascii="Times New Roman" w:hAnsi="Times New Roman"/>
                <w:sz w:val="22"/>
                <w:szCs w:val="22"/>
              </w:rPr>
              <w:t>Формы подачи предложения</w:t>
            </w:r>
          </w:p>
        </w:tc>
      </w:tr>
    </w:tbl>
    <w:p w:rsidR="00D72236" w:rsidRPr="00912F7A" w:rsidRDefault="00D72236" w:rsidP="00D72236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750"/>
        <w:gridCol w:w="923"/>
        <w:gridCol w:w="2898"/>
      </w:tblGrid>
      <w:tr w:rsidR="00D72236" w:rsidRPr="00912F7A" w:rsidTr="00C33EF2">
        <w:tc>
          <w:tcPr>
            <w:tcW w:w="5750" w:type="dxa"/>
            <w:shd w:val="clear" w:color="auto" w:fill="auto"/>
          </w:tcPr>
          <w:p w:rsidR="00D72236" w:rsidRPr="00912F7A" w:rsidRDefault="00D72236" w:rsidP="00C33EF2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</w:tcPr>
          <w:p w:rsidR="00D72236" w:rsidRPr="00912F7A" w:rsidRDefault="00D72236" w:rsidP="00C33EF2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</w:tcPr>
          <w:p w:rsidR="00D72236" w:rsidRPr="00912F7A" w:rsidRDefault="00D72236" w:rsidP="00C33EF2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72236" w:rsidRPr="00912F7A" w:rsidTr="00C33EF2">
        <w:tc>
          <w:tcPr>
            <w:tcW w:w="5750" w:type="dxa"/>
            <w:shd w:val="clear" w:color="auto" w:fill="auto"/>
          </w:tcPr>
          <w:p w:rsidR="00D72236" w:rsidRPr="00912F7A" w:rsidRDefault="00D72236" w:rsidP="00C33EF2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</w:tcPr>
          <w:p w:rsidR="00D72236" w:rsidRPr="00912F7A" w:rsidRDefault="00D72236" w:rsidP="00C33EF2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</w:tcPr>
          <w:p w:rsidR="00D72236" w:rsidRPr="00912F7A" w:rsidRDefault="00D72236" w:rsidP="00C33EF2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72236" w:rsidRPr="00912F7A" w:rsidTr="00C33EF2">
        <w:tc>
          <w:tcPr>
            <w:tcW w:w="5750" w:type="dxa"/>
            <w:shd w:val="clear" w:color="auto" w:fill="auto"/>
          </w:tcPr>
          <w:p w:rsidR="00D72236" w:rsidRPr="00912F7A" w:rsidRDefault="004C6187" w:rsidP="009705EA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912F7A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912F7A">
              <w:rPr>
                <w:rFonts w:ascii="Times New Roman" w:hAnsi="Times New Roman"/>
                <w:sz w:val="22"/>
                <w:szCs w:val="22"/>
              </w:rPr>
              <w:instrText xml:space="preserve"> DOCPROPERTY "Р*ПИ Подписал...*Полная должность" \* MERGEFORMAT </w:instrText>
            </w:r>
            <w:r w:rsidRPr="00912F7A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06460">
              <w:rPr>
                <w:rFonts w:ascii="Times New Roman" w:hAnsi="Times New Roman"/>
                <w:sz w:val="22"/>
                <w:szCs w:val="22"/>
              </w:rPr>
              <w:t>Заместитель генерального директора по сопровождению производства</w:t>
            </w:r>
            <w:r w:rsidRPr="00912F7A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23" w:type="dxa"/>
            <w:shd w:val="clear" w:color="auto" w:fill="auto"/>
          </w:tcPr>
          <w:p w:rsidR="00D72236" w:rsidRPr="00912F7A" w:rsidRDefault="00D72236" w:rsidP="00C33EF2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  <w:vAlign w:val="bottom"/>
          </w:tcPr>
          <w:p w:rsidR="00D72236" w:rsidRPr="00912F7A" w:rsidRDefault="009705EA" w:rsidP="00C33EF2">
            <w:pPr>
              <w:suppressAutoHyphens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Ю. А. Уляшов</w:t>
            </w:r>
          </w:p>
        </w:tc>
      </w:tr>
    </w:tbl>
    <w:p w:rsidR="00D72236" w:rsidRPr="0089109F" w:rsidRDefault="00D72236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236" w:rsidRPr="009705EA" w:rsidRDefault="00D72236" w:rsidP="008263E7">
      <w:pPr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D72236" w:rsidRDefault="00D72236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Default="00912F7A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Default="00912F7A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Default="00912F7A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Default="00912F7A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Default="00912F7A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Default="00912F7A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Default="00912F7A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Default="00912F7A" w:rsidP="00D72236">
      <w:pPr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7A" w:rsidRPr="00912F7A" w:rsidRDefault="00912F7A" w:rsidP="00912F7A">
      <w:pPr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</w:p>
    <w:p w:rsidR="00912F7A" w:rsidRDefault="00912F7A" w:rsidP="00912F7A">
      <w:pPr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06460" w:rsidRDefault="00F06460" w:rsidP="00912F7A">
      <w:pPr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06460" w:rsidRDefault="00F06460" w:rsidP="00912F7A">
      <w:pPr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06460" w:rsidRDefault="00F06460" w:rsidP="00912F7A">
      <w:pPr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06460" w:rsidRDefault="00F06460" w:rsidP="00912F7A">
      <w:pPr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06460" w:rsidRDefault="00F06460" w:rsidP="00912F7A">
      <w:pPr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06460" w:rsidRPr="00F06460" w:rsidRDefault="00F06460" w:rsidP="00912F7A">
      <w:pPr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  <w:lang w:val="en-US"/>
        </w:rPr>
      </w:pPr>
    </w:p>
    <w:p w:rsidR="00BD7508" w:rsidRPr="009705EA" w:rsidRDefault="00350573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  <w:r w:rsidRPr="00912F7A">
        <w:rPr>
          <w:rFonts w:ascii="Times New Roman" w:hAnsi="Times New Roman"/>
          <w:sz w:val="22"/>
          <w:szCs w:val="22"/>
        </w:rPr>
        <w:fldChar w:fldCharType="begin"/>
      </w:r>
      <w:r w:rsidRPr="00912F7A">
        <w:rPr>
          <w:rFonts w:ascii="Times New Roman" w:hAnsi="Times New Roman"/>
          <w:sz w:val="22"/>
          <w:szCs w:val="22"/>
        </w:rPr>
        <w:instrText xml:space="preserve"> DOCPROPERTY "Р*ПИ Исполнитель...*Полное ИОФ" \* MERGEFORMAT </w:instrText>
      </w:r>
      <w:r w:rsidRPr="00912F7A">
        <w:rPr>
          <w:rFonts w:ascii="Times New Roman" w:hAnsi="Times New Roman"/>
          <w:sz w:val="22"/>
          <w:szCs w:val="22"/>
        </w:rPr>
        <w:fldChar w:fldCharType="separate"/>
      </w:r>
      <w:r w:rsidR="009705EA">
        <w:rPr>
          <w:rFonts w:ascii="Times New Roman" w:hAnsi="Times New Roman"/>
          <w:sz w:val="22"/>
          <w:szCs w:val="22"/>
        </w:rPr>
        <w:t>Ольга Сергеевна Аверина</w:t>
      </w:r>
      <w:r w:rsidRPr="00912F7A">
        <w:rPr>
          <w:rFonts w:ascii="Times New Roman" w:hAnsi="Times New Roman"/>
          <w:sz w:val="22"/>
          <w:szCs w:val="22"/>
        </w:rPr>
        <w:fldChar w:fldCharType="end"/>
      </w:r>
    </w:p>
    <w:p w:rsidR="001B66E7" w:rsidRPr="00912F7A" w:rsidRDefault="001B66E7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  <w:r w:rsidRPr="00912F7A">
        <w:rPr>
          <w:rFonts w:ascii="Times New Roman" w:hAnsi="Times New Roman"/>
          <w:sz w:val="22"/>
          <w:szCs w:val="22"/>
          <w:lang w:val="en-US"/>
        </w:rPr>
        <w:fldChar w:fldCharType="begin"/>
      </w:r>
      <w:r w:rsidRPr="009705EA">
        <w:rPr>
          <w:rFonts w:ascii="Times New Roman" w:hAnsi="Times New Roman"/>
          <w:sz w:val="22"/>
          <w:szCs w:val="22"/>
        </w:rPr>
        <w:instrText xml:space="preserve"> </w:instrText>
      </w:r>
      <w:r w:rsidRPr="00912F7A">
        <w:rPr>
          <w:rFonts w:ascii="Times New Roman" w:hAnsi="Times New Roman"/>
          <w:sz w:val="22"/>
          <w:szCs w:val="22"/>
          <w:lang w:val="en-US"/>
        </w:rPr>
        <w:instrText>DOCPROPERTY</w:instrText>
      </w:r>
      <w:r w:rsidRPr="009705EA">
        <w:rPr>
          <w:rFonts w:ascii="Times New Roman" w:hAnsi="Times New Roman"/>
          <w:sz w:val="22"/>
          <w:szCs w:val="22"/>
        </w:rPr>
        <w:instrText xml:space="preserve"> "Р*ПИ Исполнитель...*Телефон" \* </w:instrText>
      </w:r>
      <w:r w:rsidRPr="00912F7A">
        <w:rPr>
          <w:rFonts w:ascii="Times New Roman" w:hAnsi="Times New Roman"/>
          <w:sz w:val="22"/>
          <w:szCs w:val="22"/>
          <w:lang w:val="en-US"/>
        </w:rPr>
        <w:instrText>MERGEFORMAT</w:instrText>
      </w:r>
      <w:r w:rsidRPr="009705EA">
        <w:rPr>
          <w:rFonts w:ascii="Times New Roman" w:hAnsi="Times New Roman"/>
          <w:sz w:val="22"/>
          <w:szCs w:val="22"/>
        </w:rPr>
        <w:instrText xml:space="preserve"> </w:instrText>
      </w:r>
      <w:r w:rsidRPr="00912F7A">
        <w:rPr>
          <w:rFonts w:ascii="Times New Roman" w:hAnsi="Times New Roman"/>
          <w:sz w:val="22"/>
          <w:szCs w:val="22"/>
          <w:lang w:val="en-US"/>
        </w:rPr>
        <w:fldChar w:fldCharType="separate"/>
      </w:r>
      <w:r w:rsidR="009705EA" w:rsidRPr="009705EA">
        <w:rPr>
          <w:rFonts w:ascii="Times New Roman" w:hAnsi="Times New Roman"/>
          <w:sz w:val="22"/>
          <w:szCs w:val="22"/>
        </w:rPr>
        <w:t>(343) 345-44-11; 11-29</w:t>
      </w:r>
      <w:r w:rsidRPr="00912F7A">
        <w:rPr>
          <w:rFonts w:ascii="Times New Roman" w:hAnsi="Times New Roman"/>
          <w:sz w:val="22"/>
          <w:szCs w:val="22"/>
          <w:lang w:val="en-US"/>
        </w:rPr>
        <w:fldChar w:fldCharType="end"/>
      </w:r>
    </w:p>
    <w:p w:rsidR="00912F7A" w:rsidRDefault="00912F7A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</w:p>
    <w:p w:rsidR="009705EA" w:rsidRDefault="009705EA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</w:p>
    <w:p w:rsidR="00D9313C" w:rsidRDefault="00D9313C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</w:p>
    <w:p w:rsidR="009705EA" w:rsidRDefault="009705EA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</w:p>
    <w:p w:rsidR="00CD72CB" w:rsidRDefault="00CD72CB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</w:p>
    <w:p w:rsidR="00CD72CB" w:rsidRDefault="00CD72CB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</w:p>
    <w:p w:rsidR="00CD72CB" w:rsidRPr="00912F7A" w:rsidRDefault="00CD72CB" w:rsidP="00912F7A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</w:p>
    <w:p w:rsidR="00912F7A" w:rsidRPr="00266579" w:rsidRDefault="00912F7A" w:rsidP="00912F7A">
      <w:pPr>
        <w:jc w:val="both"/>
        <w:rPr>
          <w:rFonts w:ascii="Times New Roman" w:hAnsi="Times New Roman"/>
        </w:rPr>
      </w:pPr>
      <w:r w:rsidRPr="00266579">
        <w:rPr>
          <w:rFonts w:ascii="Times New Roman" w:hAnsi="Times New Roman"/>
        </w:rPr>
        <w:lastRenderedPageBreak/>
        <w:t>Образцы основных форм документов, включаемых в Предложение</w:t>
      </w:r>
    </w:p>
    <w:p w:rsidR="00912F7A" w:rsidRPr="00266579" w:rsidRDefault="00912F7A" w:rsidP="00912F7A">
      <w:pPr>
        <w:pStyle w:val="21"/>
        <w:numPr>
          <w:ilvl w:val="0"/>
          <w:numId w:val="0"/>
        </w:numPr>
        <w:ind w:left="1134"/>
        <w:rPr>
          <w:sz w:val="20"/>
        </w:rPr>
      </w:pPr>
      <w:bookmarkStart w:id="2" w:name="_Toc98251927"/>
      <w:bookmarkStart w:id="3" w:name="_Toc318442674"/>
      <w:r w:rsidRPr="00266579">
        <w:rPr>
          <w:sz w:val="20"/>
        </w:rPr>
        <w:t>Форма письма о подаче оферты</w:t>
      </w:r>
      <w:bookmarkEnd w:id="2"/>
      <w:bookmarkEnd w:id="3"/>
    </w:p>
    <w:p w:rsidR="00912F7A" w:rsidRPr="00266579" w:rsidRDefault="00912F7A" w:rsidP="00912F7A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266579">
        <w:rPr>
          <w:rFonts w:ascii="Times New Roman" w:hAnsi="Times New Roman"/>
          <w:b/>
          <w:spacing w:val="36"/>
          <w:sz w:val="20"/>
        </w:rPr>
        <w:t>начало формы</w:t>
      </w:r>
    </w:p>
    <w:p w:rsidR="00912F7A" w:rsidRPr="00266579" w:rsidRDefault="00912F7A" w:rsidP="00912F7A">
      <w:pPr>
        <w:ind w:right="5243"/>
        <w:rPr>
          <w:rFonts w:ascii="Times New Roman" w:hAnsi="Times New Roman"/>
        </w:rPr>
      </w:pPr>
    </w:p>
    <w:p w:rsidR="00912F7A" w:rsidRPr="00266579" w:rsidRDefault="00912F7A" w:rsidP="00912F7A">
      <w:pPr>
        <w:ind w:right="5243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«_____»_______________ года</w:t>
      </w:r>
    </w:p>
    <w:p w:rsidR="00912F7A" w:rsidRPr="00266579" w:rsidRDefault="00912F7A" w:rsidP="00912F7A">
      <w:pPr>
        <w:ind w:right="5243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№________________________</w:t>
      </w:r>
    </w:p>
    <w:p w:rsidR="00912F7A" w:rsidRPr="00266579" w:rsidRDefault="00912F7A" w:rsidP="00912F7A">
      <w:pPr>
        <w:jc w:val="center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Уважаемые господа!</w:t>
      </w:r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Изучив Уведомление о проведении запроса предложений, размещенное на сайте ОАО "Инженерный центр энергетики Урала" </w:t>
      </w:r>
      <w:hyperlink r:id="rId10" w:history="1">
        <w:r w:rsidRPr="00266579">
          <w:rPr>
            <w:rFonts w:ascii="Times New Roman" w:hAnsi="Times New Roman"/>
            <w:sz w:val="20"/>
            <w:u w:val="single"/>
          </w:rPr>
          <w:t>www.iceu.ru</w:t>
        </w:r>
      </w:hyperlink>
      <w:r w:rsidRPr="00266579">
        <w:rPr>
          <w:rFonts w:ascii="Times New Roman" w:hAnsi="Times New Roman"/>
          <w:sz w:val="20"/>
        </w:rPr>
        <w:t>, и Документацию по запросу предложений, и принимая установленные в них требования и условия запроса предложений,</w:t>
      </w:r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____________________________________________________________________,</w:t>
      </w:r>
    </w:p>
    <w:p w:rsidR="00912F7A" w:rsidRPr="00266579" w:rsidRDefault="00912F7A" w:rsidP="00912F7A">
      <w:pPr>
        <w:jc w:val="center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(полное наименование Участника с указанием организационно-правовой формы)</w:t>
      </w:r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proofErr w:type="gramStart"/>
      <w:r w:rsidRPr="00266579">
        <w:rPr>
          <w:rFonts w:ascii="Times New Roman" w:hAnsi="Times New Roman"/>
          <w:sz w:val="20"/>
        </w:rPr>
        <w:t>зарегистрированное</w:t>
      </w:r>
      <w:proofErr w:type="gramEnd"/>
      <w:r w:rsidRPr="00266579">
        <w:rPr>
          <w:rFonts w:ascii="Times New Roman" w:hAnsi="Times New Roman"/>
          <w:sz w:val="20"/>
        </w:rPr>
        <w:t xml:space="preserve"> по адресу__________________________________________________________________,</w:t>
      </w:r>
    </w:p>
    <w:p w:rsidR="00912F7A" w:rsidRPr="00266579" w:rsidRDefault="00912F7A" w:rsidP="00912F7A">
      <w:pPr>
        <w:jc w:val="center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(юридический адрес Участника)</w:t>
      </w:r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предлагает заключить Договор на </w:t>
      </w:r>
      <w:r>
        <w:rPr>
          <w:rFonts w:ascii="Times New Roman" w:hAnsi="Times New Roman"/>
          <w:sz w:val="20"/>
        </w:rPr>
        <w:t>поставку следующей продукции</w:t>
      </w:r>
      <w:r w:rsidRPr="00266579">
        <w:rPr>
          <w:rFonts w:ascii="Times New Roman" w:hAnsi="Times New Roman"/>
          <w:sz w:val="20"/>
        </w:rPr>
        <w:t>:</w:t>
      </w:r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________________________________________________________________________</w:t>
      </w:r>
    </w:p>
    <w:p w:rsidR="00912F7A" w:rsidRPr="00266579" w:rsidRDefault="00912F7A" w:rsidP="00912F7A">
      <w:pPr>
        <w:jc w:val="center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(краткое описание)</w:t>
      </w: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2881"/>
      </w:tblGrid>
      <w:tr w:rsidR="00912F7A" w:rsidRPr="00266579" w:rsidTr="004017C5">
        <w:trPr>
          <w:cantSplit/>
        </w:trPr>
        <w:tc>
          <w:tcPr>
            <w:tcW w:w="6624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  <w:r w:rsidRPr="00266579">
              <w:rPr>
                <w:rFonts w:ascii="Times New Roman" w:hAnsi="Times New Roman"/>
                <w:sz w:val="20"/>
              </w:rPr>
              <w:t>Стоимость выполнения работ _______________  без НДС, руб.</w:t>
            </w:r>
          </w:p>
        </w:tc>
        <w:tc>
          <w:tcPr>
            <w:tcW w:w="2881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6624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  <w:r w:rsidRPr="00266579">
              <w:rPr>
                <w:rFonts w:ascii="Times New Roman" w:hAnsi="Times New Roman"/>
                <w:sz w:val="20"/>
              </w:rPr>
              <w:t>Стоимость выполнения работ ______________ без НДС, руб.</w:t>
            </w:r>
          </w:p>
        </w:tc>
        <w:tc>
          <w:tcPr>
            <w:tcW w:w="2881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6624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  <w:r w:rsidRPr="00266579">
              <w:rPr>
                <w:rFonts w:ascii="Times New Roman" w:hAnsi="Times New Roman"/>
                <w:sz w:val="20"/>
              </w:rPr>
              <w:t>Стоимость выполнения работ ______________  без НДС, руб.</w:t>
            </w:r>
          </w:p>
        </w:tc>
        <w:tc>
          <w:tcPr>
            <w:tcW w:w="2881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6624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  <w:r w:rsidRPr="00266579">
              <w:rPr>
                <w:rFonts w:ascii="Times New Roman" w:hAnsi="Times New Roman"/>
                <w:sz w:val="20"/>
              </w:rPr>
              <w:t>Общая стоимость без НДС, руб.</w:t>
            </w:r>
          </w:p>
        </w:tc>
        <w:tc>
          <w:tcPr>
            <w:tcW w:w="2881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6624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  <w:r w:rsidRPr="00266579">
              <w:rPr>
                <w:rFonts w:ascii="Times New Roman" w:hAnsi="Times New Roman"/>
                <w:sz w:val="20"/>
              </w:rPr>
              <w:t>НДС 18% , руб.</w:t>
            </w:r>
          </w:p>
        </w:tc>
        <w:tc>
          <w:tcPr>
            <w:tcW w:w="2881" w:type="dxa"/>
          </w:tcPr>
          <w:p w:rsidR="00912F7A" w:rsidRPr="00266579" w:rsidRDefault="00912F7A" w:rsidP="004017C5">
            <w:pPr>
              <w:rPr>
                <w:rFonts w:ascii="Times New Roman" w:hAnsi="Times New Roman"/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6624" w:type="dxa"/>
          </w:tcPr>
          <w:p w:rsidR="00912F7A" w:rsidRPr="00266579" w:rsidRDefault="00912F7A" w:rsidP="004017C5">
            <w:pPr>
              <w:rPr>
                <w:rFonts w:ascii="Times New Roman" w:hAnsi="Times New Roman"/>
                <w:b/>
                <w:sz w:val="20"/>
              </w:rPr>
            </w:pPr>
            <w:r w:rsidRPr="00266579">
              <w:rPr>
                <w:rFonts w:ascii="Times New Roman" w:hAnsi="Times New Roman"/>
                <w:b/>
                <w:sz w:val="20"/>
              </w:rPr>
              <w:t>Итоговая стоимость Предложения с НДС, руб.</w:t>
            </w:r>
          </w:p>
        </w:tc>
        <w:tc>
          <w:tcPr>
            <w:tcW w:w="2881" w:type="dxa"/>
          </w:tcPr>
          <w:p w:rsidR="00912F7A" w:rsidRPr="00266579" w:rsidRDefault="00912F7A" w:rsidP="004017C5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912F7A" w:rsidRPr="00266579" w:rsidRDefault="00912F7A" w:rsidP="00912F7A">
      <w:pPr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Настоящее Предложение имеет правовой статус оферты и действует до «____»_______________________года.</w:t>
      </w:r>
      <w:bookmarkStart w:id="4" w:name="_Hlt440565644"/>
      <w:bookmarkEnd w:id="4"/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Настоящее Предложение дополняется следующими документами, включая неотъемлемые приложения: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Техническое предложение (в свободной форме) – на __ </w:t>
      </w:r>
      <w:proofErr w:type="gramStart"/>
      <w:r w:rsidRPr="00266579">
        <w:rPr>
          <w:rFonts w:ascii="Times New Roman" w:hAnsi="Times New Roman"/>
          <w:sz w:val="20"/>
        </w:rPr>
        <w:t>л</w:t>
      </w:r>
      <w:proofErr w:type="gramEnd"/>
      <w:r w:rsidRPr="00266579">
        <w:rPr>
          <w:rFonts w:ascii="Times New Roman" w:hAnsi="Times New Roman"/>
          <w:sz w:val="20"/>
        </w:rPr>
        <w:t>;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Анкета Участника – на __ </w:t>
      </w:r>
      <w:proofErr w:type="gramStart"/>
      <w:r w:rsidRPr="00266579">
        <w:rPr>
          <w:rFonts w:ascii="Times New Roman" w:hAnsi="Times New Roman"/>
          <w:sz w:val="20"/>
        </w:rPr>
        <w:t>л</w:t>
      </w:r>
      <w:proofErr w:type="gramEnd"/>
      <w:r w:rsidRPr="00266579">
        <w:rPr>
          <w:rFonts w:ascii="Times New Roman" w:hAnsi="Times New Roman"/>
          <w:sz w:val="20"/>
        </w:rPr>
        <w:t>;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Справка о кадровых ресурсах – на __ </w:t>
      </w:r>
      <w:proofErr w:type="gramStart"/>
      <w:r w:rsidRPr="00266579">
        <w:rPr>
          <w:rFonts w:ascii="Times New Roman" w:hAnsi="Times New Roman"/>
          <w:sz w:val="20"/>
        </w:rPr>
        <w:t>л</w:t>
      </w:r>
      <w:proofErr w:type="gramEnd"/>
      <w:r w:rsidRPr="00266579">
        <w:rPr>
          <w:rFonts w:ascii="Times New Roman" w:hAnsi="Times New Roman"/>
          <w:sz w:val="20"/>
        </w:rPr>
        <w:t>;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Справка об аналогичных работах – на __ </w:t>
      </w:r>
      <w:proofErr w:type="gramStart"/>
      <w:r w:rsidRPr="00266579">
        <w:rPr>
          <w:rFonts w:ascii="Times New Roman" w:hAnsi="Times New Roman"/>
          <w:sz w:val="20"/>
        </w:rPr>
        <w:t>л</w:t>
      </w:r>
      <w:proofErr w:type="gramEnd"/>
      <w:r w:rsidRPr="00266579">
        <w:rPr>
          <w:rFonts w:ascii="Times New Roman" w:hAnsi="Times New Roman"/>
          <w:sz w:val="20"/>
        </w:rPr>
        <w:t>;</w:t>
      </w:r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Заверенные Участником копии: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Свидетельство о постановке на учет </w:t>
      </w:r>
      <w:proofErr w:type="gramStart"/>
      <w:r w:rsidRPr="00266579">
        <w:rPr>
          <w:rFonts w:ascii="Times New Roman" w:hAnsi="Times New Roman"/>
          <w:sz w:val="20"/>
        </w:rPr>
        <w:t>в</w:t>
      </w:r>
      <w:proofErr w:type="gramEnd"/>
      <w:r w:rsidRPr="00266579">
        <w:rPr>
          <w:rFonts w:ascii="Times New Roman" w:hAnsi="Times New Roman"/>
          <w:sz w:val="20"/>
        </w:rPr>
        <w:t xml:space="preserve"> налоговой – __ л;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Свидетельство о внесении записи в реестр юридических лиц – __ </w:t>
      </w:r>
      <w:proofErr w:type="gramStart"/>
      <w:r w:rsidRPr="00266579">
        <w:rPr>
          <w:rFonts w:ascii="Times New Roman" w:hAnsi="Times New Roman"/>
          <w:sz w:val="20"/>
        </w:rPr>
        <w:t>л</w:t>
      </w:r>
      <w:proofErr w:type="gramEnd"/>
      <w:r w:rsidRPr="00266579">
        <w:rPr>
          <w:rFonts w:ascii="Times New Roman" w:hAnsi="Times New Roman"/>
          <w:sz w:val="20"/>
        </w:rPr>
        <w:t>;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Бухгалтерский баланс с отчетами о прибылях и убытках  за  201</w:t>
      </w:r>
      <w:r>
        <w:rPr>
          <w:rFonts w:ascii="Times New Roman" w:hAnsi="Times New Roman"/>
          <w:sz w:val="20"/>
        </w:rPr>
        <w:t>2</w:t>
      </w:r>
      <w:r w:rsidRPr="00266579">
        <w:rPr>
          <w:rFonts w:ascii="Times New Roman" w:hAnsi="Times New Roman"/>
          <w:sz w:val="20"/>
        </w:rPr>
        <w:t xml:space="preserve">  и первое полугодие 201</w:t>
      </w:r>
      <w:r>
        <w:rPr>
          <w:rFonts w:ascii="Times New Roman" w:hAnsi="Times New Roman"/>
          <w:sz w:val="20"/>
        </w:rPr>
        <w:t>3</w:t>
      </w:r>
      <w:r w:rsidRPr="00266579">
        <w:rPr>
          <w:rFonts w:ascii="Times New Roman" w:hAnsi="Times New Roman"/>
          <w:sz w:val="20"/>
        </w:rPr>
        <w:t xml:space="preserve">года  – __ л; 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b/>
          <w:sz w:val="20"/>
        </w:rPr>
      </w:pPr>
      <w:r w:rsidRPr="00266579">
        <w:rPr>
          <w:rFonts w:ascii="Times New Roman" w:hAnsi="Times New Roman"/>
          <w:b/>
          <w:sz w:val="20"/>
        </w:rPr>
        <w:t>Разрешительных документов на выполнение работ согласно ТЗ</w:t>
      </w:r>
    </w:p>
    <w:p w:rsidR="00912F7A" w:rsidRPr="00266579" w:rsidRDefault="00912F7A" w:rsidP="00912F7A">
      <w:pPr>
        <w:numPr>
          <w:ilvl w:val="0"/>
          <w:numId w:val="14"/>
        </w:numPr>
        <w:spacing w:before="0" w:after="0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Другие документы (например, копии отзывов об аналогичных работах)</w:t>
      </w:r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____________________________________</w:t>
      </w:r>
    </w:p>
    <w:p w:rsidR="00912F7A" w:rsidRPr="00266579" w:rsidRDefault="00912F7A" w:rsidP="00912F7A">
      <w:pPr>
        <w:ind w:right="3684"/>
        <w:jc w:val="center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(подпись, М.П.)</w:t>
      </w:r>
    </w:p>
    <w:p w:rsidR="00912F7A" w:rsidRPr="00266579" w:rsidRDefault="00912F7A" w:rsidP="00912F7A">
      <w:pPr>
        <w:ind w:right="3684"/>
        <w:jc w:val="center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>____________________________________</w:t>
      </w:r>
    </w:p>
    <w:p w:rsidR="00912F7A" w:rsidRPr="00266579" w:rsidRDefault="00912F7A" w:rsidP="00912F7A">
      <w:pPr>
        <w:ind w:right="3684"/>
        <w:jc w:val="center"/>
        <w:rPr>
          <w:rFonts w:ascii="Times New Roman" w:hAnsi="Times New Roman"/>
          <w:sz w:val="20"/>
        </w:rPr>
      </w:pPr>
      <w:r w:rsidRPr="00266579">
        <w:rPr>
          <w:rFonts w:ascii="Times New Roman" w:hAnsi="Times New Roman"/>
          <w:sz w:val="20"/>
        </w:rPr>
        <w:t xml:space="preserve">(фамилия, имя, отчество </w:t>
      </w:r>
      <w:proofErr w:type="gramStart"/>
      <w:r w:rsidRPr="00266579">
        <w:rPr>
          <w:rFonts w:ascii="Times New Roman" w:hAnsi="Times New Roman"/>
          <w:sz w:val="20"/>
        </w:rPr>
        <w:t>подписавшего</w:t>
      </w:r>
      <w:proofErr w:type="gramEnd"/>
      <w:r w:rsidRPr="00266579">
        <w:rPr>
          <w:rFonts w:ascii="Times New Roman" w:hAnsi="Times New Roman"/>
          <w:sz w:val="20"/>
        </w:rPr>
        <w:t>, должность)</w:t>
      </w:r>
    </w:p>
    <w:p w:rsidR="00912F7A" w:rsidRPr="00266579" w:rsidRDefault="00912F7A" w:rsidP="00912F7A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266579">
        <w:rPr>
          <w:rFonts w:ascii="Times New Roman" w:hAnsi="Times New Roman"/>
          <w:b/>
          <w:spacing w:val="36"/>
          <w:sz w:val="20"/>
        </w:rPr>
        <w:t>конец формы</w:t>
      </w:r>
    </w:p>
    <w:p w:rsidR="00912F7A" w:rsidRPr="00266579" w:rsidRDefault="00912F7A" w:rsidP="00912F7A">
      <w:pPr>
        <w:rPr>
          <w:rFonts w:ascii="Times New Roman" w:hAnsi="Times New Roman"/>
          <w:sz w:val="20"/>
        </w:rPr>
      </w:pPr>
      <w:bookmarkStart w:id="5" w:name="_Toc98251951"/>
      <w:bookmarkStart w:id="6" w:name="_Toc294010357"/>
      <w:r w:rsidRPr="00266579">
        <w:rPr>
          <w:rFonts w:ascii="Times New Roman" w:hAnsi="Times New Roman"/>
          <w:sz w:val="20"/>
        </w:rPr>
        <w:lastRenderedPageBreak/>
        <w:t>Форма Анкеты Участника</w:t>
      </w:r>
      <w:bookmarkEnd w:id="5"/>
      <w:bookmarkEnd w:id="6"/>
    </w:p>
    <w:p w:rsidR="00912F7A" w:rsidRPr="00266579" w:rsidRDefault="00912F7A" w:rsidP="00912F7A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266579">
        <w:rPr>
          <w:rFonts w:ascii="Times New Roman" w:hAnsi="Times New Roman"/>
          <w:b/>
          <w:spacing w:val="36"/>
          <w:sz w:val="20"/>
        </w:rPr>
        <w:t>начало формы</w:t>
      </w:r>
    </w:p>
    <w:p w:rsidR="00912F7A" w:rsidRPr="00266579" w:rsidRDefault="00912F7A" w:rsidP="00912F7A">
      <w:pPr>
        <w:rPr>
          <w:rFonts w:ascii="Times New Roman" w:hAnsi="Times New Roman"/>
        </w:rPr>
      </w:pPr>
    </w:p>
    <w:p w:rsidR="00912F7A" w:rsidRPr="00266579" w:rsidRDefault="00912F7A" w:rsidP="00912F7A">
      <w:pPr>
        <w:rPr>
          <w:rFonts w:ascii="Times New Roman" w:hAnsi="Times New Roman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 xml:space="preserve">Приложение  к письму – предложению </w:t>
      </w:r>
      <w:r w:rsidRPr="0026657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266579">
        <w:rPr>
          <w:rFonts w:ascii="Times New Roman" w:hAnsi="Times New Roman"/>
          <w:sz w:val="22"/>
          <w:szCs w:val="22"/>
        </w:rPr>
        <w:t>г</w:t>
      </w:r>
      <w:proofErr w:type="gramEnd"/>
      <w:r w:rsidRPr="00266579">
        <w:rPr>
          <w:rFonts w:ascii="Times New Roman" w:hAnsi="Times New Roman"/>
          <w:sz w:val="22"/>
          <w:szCs w:val="22"/>
        </w:rPr>
        <w:t>. № __________</w:t>
      </w:r>
    </w:p>
    <w:p w:rsidR="00912F7A" w:rsidRPr="00266579" w:rsidRDefault="00912F7A" w:rsidP="00912F7A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266579">
        <w:rPr>
          <w:rFonts w:ascii="Times New Roman" w:hAnsi="Times New Roman"/>
          <w:b/>
          <w:sz w:val="22"/>
          <w:szCs w:val="22"/>
        </w:rPr>
        <w:t>Анкета Участника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4680"/>
      </w:tblGrid>
      <w:tr w:rsidR="00912F7A" w:rsidRPr="00266579" w:rsidTr="004017C5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 xml:space="preserve">№ </w:t>
            </w:r>
            <w:proofErr w:type="gramStart"/>
            <w:r w:rsidRPr="00266579">
              <w:rPr>
                <w:sz w:val="20"/>
              </w:rPr>
              <w:t>п</w:t>
            </w:r>
            <w:proofErr w:type="gramEnd"/>
            <w:r w:rsidRPr="00266579">
              <w:rPr>
                <w:sz w:val="20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Сведения об Участнике</w:t>
            </w: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Учредители (перечислить наименования и орган</w:t>
            </w:r>
            <w:r w:rsidRPr="00266579">
              <w:rPr>
                <w:sz w:val="20"/>
              </w:rPr>
              <w:t>и</w:t>
            </w:r>
            <w:r w:rsidRPr="00266579">
              <w:rPr>
                <w:sz w:val="20"/>
              </w:rPr>
              <w:t>зационно-правовую форму или Ф.И.О. всех учред</w:t>
            </w:r>
            <w:r w:rsidRPr="00266579">
              <w:rPr>
                <w:sz w:val="20"/>
              </w:rPr>
              <w:t>и</w:t>
            </w:r>
            <w:r w:rsidRPr="00266579">
              <w:rPr>
                <w:sz w:val="20"/>
              </w:rPr>
              <w:t>телей,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Свидетельство о внесении в Единый государстве</w:t>
            </w:r>
            <w:r w:rsidRPr="00266579">
              <w:rPr>
                <w:sz w:val="20"/>
              </w:rPr>
              <w:t>н</w:t>
            </w:r>
            <w:r w:rsidRPr="00266579">
              <w:rPr>
                <w:sz w:val="20"/>
              </w:rPr>
              <w:t>ный реестр юридических лиц (дата и номер, кем в</w:t>
            </w:r>
            <w:r w:rsidRPr="00266579">
              <w:rPr>
                <w:sz w:val="20"/>
              </w:rPr>
              <w:t>ы</w:t>
            </w:r>
            <w:r w:rsidRPr="00266579">
              <w:rPr>
                <w:sz w:val="20"/>
              </w:rPr>
              <w:t>дано)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ИНН/КПП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Юридический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Банковские реквизиты (наименование и адрес банка, номер расчетного счета Участника в банке, телеф</w:t>
            </w:r>
            <w:r w:rsidRPr="00266579">
              <w:rPr>
                <w:sz w:val="20"/>
              </w:rPr>
              <w:t>о</w:t>
            </w:r>
            <w:r w:rsidRPr="00266579">
              <w:rPr>
                <w:sz w:val="20"/>
              </w:rPr>
              <w:t>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  <w:trHeight w:val="1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Факс Участника (с 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Фамилия, Имя и Отчество главного бухгалтера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912F7A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  <w:r w:rsidRPr="00266579">
              <w:rPr>
                <w:sz w:val="20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e"/>
              <w:rPr>
                <w:sz w:val="20"/>
              </w:rPr>
            </w:pPr>
          </w:p>
        </w:tc>
      </w:tr>
    </w:tbl>
    <w:p w:rsidR="00912F7A" w:rsidRPr="00266579" w:rsidRDefault="00912F7A" w:rsidP="00912F7A">
      <w:pPr>
        <w:rPr>
          <w:rFonts w:ascii="Times New Roman" w:hAnsi="Times New Roman"/>
        </w:rPr>
      </w:pPr>
      <w:r w:rsidRPr="00266579">
        <w:rPr>
          <w:rFonts w:ascii="Times New Roman" w:hAnsi="Times New Roman"/>
        </w:rPr>
        <w:t>____________________________________</w:t>
      </w:r>
    </w:p>
    <w:p w:rsidR="00912F7A" w:rsidRPr="00266579" w:rsidRDefault="00912F7A" w:rsidP="00912F7A">
      <w:pPr>
        <w:ind w:right="3684"/>
        <w:jc w:val="center"/>
        <w:rPr>
          <w:rFonts w:ascii="Times New Roman" w:hAnsi="Times New Roman"/>
          <w:vertAlign w:val="superscript"/>
        </w:rPr>
      </w:pPr>
      <w:r w:rsidRPr="00266579">
        <w:rPr>
          <w:rFonts w:ascii="Times New Roman" w:hAnsi="Times New Roman"/>
          <w:vertAlign w:val="superscript"/>
        </w:rPr>
        <w:t>(подпись, М.П.)</w:t>
      </w:r>
    </w:p>
    <w:p w:rsidR="00912F7A" w:rsidRPr="00266579" w:rsidRDefault="00912F7A" w:rsidP="00912F7A">
      <w:pPr>
        <w:rPr>
          <w:rFonts w:ascii="Times New Roman" w:hAnsi="Times New Roman"/>
        </w:rPr>
      </w:pPr>
      <w:r w:rsidRPr="00266579">
        <w:rPr>
          <w:rFonts w:ascii="Times New Roman" w:hAnsi="Times New Roman"/>
        </w:rPr>
        <w:t>____________________________________</w:t>
      </w:r>
    </w:p>
    <w:p w:rsidR="00912F7A" w:rsidRPr="00266579" w:rsidRDefault="00912F7A" w:rsidP="00912F7A">
      <w:pPr>
        <w:ind w:right="3684"/>
        <w:jc w:val="center"/>
        <w:rPr>
          <w:rFonts w:ascii="Times New Roman" w:hAnsi="Times New Roman"/>
          <w:b/>
        </w:rPr>
      </w:pPr>
      <w:r w:rsidRPr="00266579">
        <w:rPr>
          <w:rFonts w:ascii="Times New Roman" w:hAnsi="Times New Roman"/>
          <w:vertAlign w:val="superscript"/>
        </w:rPr>
        <w:t xml:space="preserve">(фамилия, имя, отчество </w:t>
      </w:r>
      <w:proofErr w:type="gramStart"/>
      <w:r w:rsidRPr="00266579">
        <w:rPr>
          <w:rFonts w:ascii="Times New Roman" w:hAnsi="Times New Roman"/>
          <w:vertAlign w:val="superscript"/>
        </w:rPr>
        <w:t>подписавшего</w:t>
      </w:r>
      <w:proofErr w:type="gramEnd"/>
      <w:r w:rsidRPr="00266579">
        <w:rPr>
          <w:rFonts w:ascii="Times New Roman" w:hAnsi="Times New Roman"/>
          <w:vertAlign w:val="superscript"/>
        </w:rPr>
        <w:t>, должность)</w:t>
      </w:r>
    </w:p>
    <w:p w:rsidR="00912F7A" w:rsidRPr="00266579" w:rsidRDefault="00912F7A" w:rsidP="00912F7A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266579">
        <w:rPr>
          <w:rFonts w:ascii="Times New Roman" w:hAnsi="Times New Roman"/>
          <w:b/>
          <w:spacing w:val="36"/>
          <w:sz w:val="20"/>
        </w:rPr>
        <w:t>конец формы</w:t>
      </w:r>
    </w:p>
    <w:p w:rsidR="00912F7A" w:rsidRPr="00266579" w:rsidRDefault="00912F7A" w:rsidP="00912F7A">
      <w:pPr>
        <w:pStyle w:val="21"/>
        <w:numPr>
          <w:ilvl w:val="0"/>
          <w:numId w:val="0"/>
        </w:numPr>
        <w:ind w:left="1134"/>
        <w:rPr>
          <w:sz w:val="20"/>
        </w:rPr>
      </w:pPr>
      <w:bookmarkStart w:id="7" w:name="_Toc98254037"/>
      <w:bookmarkStart w:id="8" w:name="_Toc294010362"/>
      <w:r w:rsidRPr="00266579">
        <w:rPr>
          <w:sz w:val="20"/>
        </w:rPr>
        <w:br w:type="page"/>
      </w:r>
      <w:r w:rsidRPr="00266579">
        <w:rPr>
          <w:sz w:val="20"/>
        </w:rPr>
        <w:lastRenderedPageBreak/>
        <w:t>Форма Справки о перечне и годовых объемах выполнения аналогичных договоров</w:t>
      </w:r>
      <w:bookmarkEnd w:id="7"/>
      <w:bookmarkEnd w:id="8"/>
    </w:p>
    <w:p w:rsidR="00912F7A" w:rsidRPr="00266579" w:rsidRDefault="00912F7A" w:rsidP="00912F7A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266579">
        <w:rPr>
          <w:rFonts w:ascii="Times New Roman" w:hAnsi="Times New Roman"/>
          <w:b/>
          <w:spacing w:val="36"/>
          <w:sz w:val="20"/>
        </w:rPr>
        <w:t>начало формы</w:t>
      </w:r>
    </w:p>
    <w:p w:rsidR="00912F7A" w:rsidRPr="00266579" w:rsidRDefault="00912F7A" w:rsidP="00912F7A">
      <w:pPr>
        <w:rPr>
          <w:rFonts w:ascii="Times New Roman" w:hAnsi="Times New Roman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Приложение   к письму о подаче оферты</w:t>
      </w:r>
      <w:r w:rsidRPr="00266579">
        <w:rPr>
          <w:rFonts w:ascii="Times New Roman" w:hAnsi="Times New Roman"/>
          <w:sz w:val="22"/>
          <w:szCs w:val="22"/>
        </w:rPr>
        <w:br/>
        <w:t>от «____»_____________ </w:t>
      </w:r>
      <w:proofErr w:type="gramStart"/>
      <w:r w:rsidRPr="00266579">
        <w:rPr>
          <w:rFonts w:ascii="Times New Roman" w:hAnsi="Times New Roman"/>
          <w:sz w:val="22"/>
          <w:szCs w:val="22"/>
        </w:rPr>
        <w:t>г</w:t>
      </w:r>
      <w:proofErr w:type="gramEnd"/>
      <w:r w:rsidRPr="00266579">
        <w:rPr>
          <w:rFonts w:ascii="Times New Roman" w:hAnsi="Times New Roman"/>
          <w:sz w:val="22"/>
          <w:szCs w:val="22"/>
        </w:rPr>
        <w:t>. №__________</w:t>
      </w:r>
    </w:p>
    <w:p w:rsidR="00912F7A" w:rsidRPr="00266579" w:rsidRDefault="00912F7A" w:rsidP="00912F7A">
      <w:pPr>
        <w:rPr>
          <w:rFonts w:ascii="Times New Roman" w:hAnsi="Times New Roman"/>
        </w:rPr>
      </w:pPr>
    </w:p>
    <w:p w:rsidR="00912F7A" w:rsidRPr="00266579" w:rsidRDefault="00912F7A" w:rsidP="00912F7A">
      <w:pPr>
        <w:suppressAutoHyphens/>
        <w:jc w:val="center"/>
        <w:rPr>
          <w:rFonts w:ascii="Times New Roman" w:hAnsi="Times New Roman"/>
          <w:b/>
        </w:rPr>
      </w:pPr>
      <w:r w:rsidRPr="00266579">
        <w:rPr>
          <w:rFonts w:ascii="Times New Roman" w:hAnsi="Times New Roman"/>
          <w:b/>
        </w:rPr>
        <w:t>Справка о перечне и объемах выполнения аналогичных договоров</w:t>
      </w:r>
    </w:p>
    <w:p w:rsidR="00912F7A" w:rsidRPr="00266579" w:rsidRDefault="00912F7A" w:rsidP="00912F7A">
      <w:pPr>
        <w:rPr>
          <w:rFonts w:ascii="Times New Roman" w:hAnsi="Times New Roman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912F7A" w:rsidRPr="00266579" w:rsidTr="004017C5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spacing w:before="0" w:after="0"/>
              <w:ind w:left="-57" w:right="-57"/>
              <w:rPr>
                <w:sz w:val="20"/>
              </w:rPr>
            </w:pPr>
            <w:r w:rsidRPr="00266579">
              <w:rPr>
                <w:sz w:val="20"/>
              </w:rPr>
              <w:t>№</w:t>
            </w:r>
          </w:p>
          <w:p w:rsidR="00912F7A" w:rsidRPr="00266579" w:rsidRDefault="00912F7A" w:rsidP="004017C5">
            <w:pPr>
              <w:pStyle w:val="ad"/>
              <w:spacing w:before="0" w:after="0"/>
              <w:ind w:left="-57" w:right="-57"/>
              <w:rPr>
                <w:sz w:val="20"/>
              </w:rPr>
            </w:pPr>
            <w:proofErr w:type="gramStart"/>
            <w:r w:rsidRPr="00266579">
              <w:rPr>
                <w:sz w:val="20"/>
              </w:rPr>
              <w:t>п</w:t>
            </w:r>
            <w:proofErr w:type="gramEnd"/>
            <w:r w:rsidRPr="00266579">
              <w:rPr>
                <w:sz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spacing w:before="0" w:after="0"/>
              <w:ind w:left="-57" w:right="-57"/>
              <w:rPr>
                <w:sz w:val="20"/>
              </w:rPr>
            </w:pPr>
            <w:r w:rsidRPr="00266579">
              <w:rPr>
                <w:sz w:val="20"/>
              </w:rPr>
              <w:t>Сроки выполнения (год и месяц начала выполнения — год и месяц фактическ</w:t>
            </w:r>
            <w:r w:rsidRPr="00266579">
              <w:rPr>
                <w:sz w:val="20"/>
              </w:rPr>
              <w:t>о</w:t>
            </w:r>
            <w:r w:rsidRPr="00266579">
              <w:rPr>
                <w:sz w:val="20"/>
              </w:rPr>
              <w:t>го или планируемого око</w:t>
            </w:r>
            <w:r w:rsidRPr="00266579">
              <w:rPr>
                <w:sz w:val="20"/>
              </w:rPr>
              <w:t>н</w:t>
            </w:r>
            <w:r w:rsidRPr="00266579">
              <w:rPr>
                <w:sz w:val="20"/>
              </w:rPr>
              <w:t xml:space="preserve">чания выполнения, для незавершенных договоров — процент выполнения)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spacing w:before="0" w:after="0"/>
              <w:ind w:left="-57" w:right="-57"/>
              <w:rPr>
                <w:sz w:val="20"/>
              </w:rPr>
            </w:pPr>
            <w:r w:rsidRPr="00266579">
              <w:rPr>
                <w:sz w:val="20"/>
              </w:rPr>
              <w:t xml:space="preserve">Заказчик </w:t>
            </w:r>
            <w:r w:rsidRPr="00266579">
              <w:rPr>
                <w:sz w:val="20"/>
              </w:rPr>
              <w:br/>
              <w:t>(наименование, адрес, контактное лицо с указ</w:t>
            </w:r>
            <w:r w:rsidRPr="00266579">
              <w:rPr>
                <w:sz w:val="20"/>
              </w:rPr>
              <w:t>а</w:t>
            </w:r>
            <w:r w:rsidRPr="00266579">
              <w:rPr>
                <w:sz w:val="20"/>
              </w:rPr>
              <w:t>нием должности, ко</w:t>
            </w:r>
            <w:r w:rsidRPr="00266579">
              <w:rPr>
                <w:sz w:val="20"/>
              </w:rPr>
              <w:t>н</w:t>
            </w:r>
            <w:r w:rsidRPr="00266579">
              <w:rPr>
                <w:sz w:val="20"/>
              </w:rPr>
              <w:t>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spacing w:before="0" w:after="0"/>
              <w:ind w:left="-57" w:right="-57"/>
              <w:rPr>
                <w:sz w:val="20"/>
              </w:rPr>
            </w:pPr>
            <w:r w:rsidRPr="00266579">
              <w:rPr>
                <w:sz w:val="20"/>
              </w:rPr>
              <w:t>Описание договора</w:t>
            </w:r>
            <w:r w:rsidRPr="00266579">
              <w:rPr>
                <w:sz w:val="20"/>
              </w:rPr>
              <w:br/>
              <w:t>(объем и состав п</w:t>
            </w:r>
            <w:r w:rsidRPr="00266579">
              <w:rPr>
                <w:sz w:val="20"/>
              </w:rPr>
              <w:t>о</w:t>
            </w:r>
            <w:r w:rsidRPr="00266579">
              <w:rPr>
                <w:sz w:val="20"/>
              </w:rPr>
              <w:t>ставок, описание основных условий договора)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spacing w:before="0" w:after="0"/>
              <w:ind w:left="-57" w:right="-57"/>
              <w:rPr>
                <w:sz w:val="20"/>
              </w:rPr>
            </w:pPr>
            <w:r w:rsidRPr="00266579">
              <w:rPr>
                <w:sz w:val="20"/>
              </w:rPr>
              <w:t>Сумма дог</w:t>
            </w:r>
            <w:r w:rsidRPr="00266579">
              <w:rPr>
                <w:sz w:val="20"/>
              </w:rPr>
              <w:t>о</w:t>
            </w:r>
            <w:r w:rsidRPr="00266579">
              <w:rPr>
                <w:sz w:val="20"/>
              </w:rPr>
              <w:t>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spacing w:before="0" w:after="0"/>
              <w:ind w:left="-57" w:right="-57"/>
              <w:rPr>
                <w:sz w:val="20"/>
              </w:rPr>
            </w:pPr>
            <w:r w:rsidRPr="00266579">
              <w:rPr>
                <w:sz w:val="20"/>
              </w:rPr>
              <w:t>Сведения о рекламациях по перечи</w:t>
            </w:r>
            <w:r w:rsidRPr="00266579">
              <w:rPr>
                <w:sz w:val="20"/>
              </w:rPr>
              <w:t>с</w:t>
            </w:r>
            <w:r w:rsidRPr="00266579">
              <w:rPr>
                <w:sz w:val="20"/>
              </w:rPr>
              <w:t>ленным дог</w:t>
            </w:r>
            <w:r w:rsidRPr="00266579">
              <w:rPr>
                <w:sz w:val="20"/>
              </w:rPr>
              <w:t>о</w:t>
            </w:r>
            <w:r w:rsidRPr="00266579">
              <w:rPr>
                <w:sz w:val="20"/>
              </w:rPr>
              <w:t>ворам</w:t>
            </w: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CD72CB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ИТОГО за целый год [</w:t>
            </w:r>
            <w:r w:rsidRPr="00266579">
              <w:rPr>
                <w:b/>
                <w:i/>
                <w:sz w:val="20"/>
              </w:rPr>
              <w:t>указать год, например «201</w:t>
            </w:r>
            <w:r w:rsidR="00CD72CB">
              <w:rPr>
                <w:b/>
                <w:i/>
                <w:sz w:val="20"/>
              </w:rPr>
              <w:t>4</w:t>
            </w:r>
            <w:r w:rsidRPr="00266579">
              <w:rPr>
                <w:b/>
                <w:i/>
                <w:sz w:val="20"/>
              </w:rPr>
              <w:t>»</w:t>
            </w:r>
            <w:r w:rsidRPr="0026657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х</w:t>
            </w: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CD72CB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ИТОГО за целый год [</w:t>
            </w:r>
            <w:r w:rsidRPr="00266579">
              <w:rPr>
                <w:b/>
                <w:i/>
                <w:sz w:val="20"/>
              </w:rPr>
              <w:t>указать год, например «201</w:t>
            </w:r>
            <w:r w:rsidR="00CD72CB">
              <w:rPr>
                <w:b/>
                <w:i/>
                <w:sz w:val="20"/>
              </w:rPr>
              <w:t>5</w:t>
            </w:r>
            <w:r w:rsidRPr="00266579">
              <w:rPr>
                <w:b/>
                <w:i/>
                <w:sz w:val="20"/>
              </w:rPr>
              <w:t>»</w:t>
            </w:r>
            <w:r w:rsidRPr="0026657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х</w:t>
            </w: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CD72CB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ИТОГО за [</w:t>
            </w:r>
            <w:r w:rsidRPr="00266579">
              <w:rPr>
                <w:b/>
                <w:i/>
                <w:sz w:val="20"/>
              </w:rPr>
              <w:t>указать год, например «201</w:t>
            </w:r>
            <w:r w:rsidR="00CD72CB">
              <w:rPr>
                <w:b/>
                <w:i/>
                <w:sz w:val="20"/>
              </w:rPr>
              <w:t>5</w:t>
            </w:r>
            <w:r w:rsidRPr="00266579">
              <w:rPr>
                <w:b/>
                <w:i/>
                <w:sz w:val="20"/>
              </w:rPr>
              <w:t>»</w:t>
            </w:r>
            <w:r w:rsidRPr="0026657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F7A" w:rsidRPr="00266579" w:rsidRDefault="00912F7A" w:rsidP="004017C5">
            <w:pPr>
              <w:pStyle w:val="ad"/>
              <w:rPr>
                <w:sz w:val="20"/>
              </w:rPr>
            </w:pPr>
            <w:r w:rsidRPr="00266579">
              <w:rPr>
                <w:sz w:val="20"/>
              </w:rPr>
              <w:t>х</w:t>
            </w:r>
          </w:p>
        </w:tc>
      </w:tr>
    </w:tbl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Заказчик рекомендует Участникам приложить оригиналы или копии отзывов об их работе, данные контрагентами.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____________________________________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(подпись, М.П.)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____________________________________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26657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266579">
        <w:rPr>
          <w:rFonts w:ascii="Times New Roman" w:hAnsi="Times New Roman"/>
          <w:sz w:val="22"/>
          <w:szCs w:val="22"/>
        </w:rPr>
        <w:t>, должность)</w:t>
      </w:r>
    </w:p>
    <w:p w:rsidR="00912F7A" w:rsidRPr="00266579" w:rsidRDefault="00912F7A" w:rsidP="00912F7A">
      <w:pPr>
        <w:keepNext/>
        <w:rPr>
          <w:rFonts w:ascii="Times New Roman" w:hAnsi="Times New Roman"/>
          <w:b/>
          <w:bCs/>
        </w:rPr>
      </w:pPr>
    </w:p>
    <w:p w:rsidR="00912F7A" w:rsidRPr="00266579" w:rsidRDefault="00912F7A" w:rsidP="00912F7A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266579">
        <w:rPr>
          <w:rFonts w:ascii="Times New Roman" w:hAnsi="Times New Roman"/>
          <w:b/>
          <w:spacing w:val="36"/>
          <w:sz w:val="20"/>
        </w:rPr>
        <w:t>конец формы</w:t>
      </w:r>
    </w:p>
    <w:p w:rsidR="00912F7A" w:rsidRPr="00266579" w:rsidRDefault="00912F7A" w:rsidP="00912F7A">
      <w:pPr>
        <w:tabs>
          <w:tab w:val="left" w:pos="9354"/>
        </w:tabs>
        <w:spacing w:before="0" w:after="0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12F7A" w:rsidRPr="00266579" w:rsidRDefault="00912F7A" w:rsidP="00912F7A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912F7A" w:rsidRPr="00266579" w:rsidRDefault="00912F7A" w:rsidP="00912F7A">
      <w:pPr>
        <w:pStyle w:val="21"/>
        <w:rPr>
          <w:sz w:val="20"/>
        </w:rPr>
      </w:pPr>
      <w:r w:rsidRPr="00266579">
        <w:rPr>
          <w:sz w:val="20"/>
        </w:rPr>
        <w:br w:type="page"/>
      </w:r>
      <w:bookmarkStart w:id="9" w:name="_Toc98251960"/>
      <w:bookmarkStart w:id="10" w:name="_Toc152659743"/>
      <w:bookmarkStart w:id="11" w:name="_Toc221671709"/>
      <w:bookmarkStart w:id="12" w:name="_Toc318442680"/>
      <w:r w:rsidRPr="00266579">
        <w:rPr>
          <w:sz w:val="20"/>
        </w:rPr>
        <w:lastRenderedPageBreak/>
        <w:t>Форма Справки о кадровых ресурсах</w:t>
      </w:r>
      <w:bookmarkEnd w:id="9"/>
      <w:bookmarkEnd w:id="10"/>
      <w:bookmarkEnd w:id="11"/>
      <w:r w:rsidRPr="00266579">
        <w:rPr>
          <w:sz w:val="20"/>
        </w:rPr>
        <w:t xml:space="preserve"> (форма 3)</w:t>
      </w:r>
      <w:bookmarkEnd w:id="12"/>
    </w:p>
    <w:p w:rsidR="00912F7A" w:rsidRPr="00266579" w:rsidRDefault="00912F7A" w:rsidP="00912F7A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266579">
        <w:rPr>
          <w:rFonts w:ascii="Times New Roman" w:hAnsi="Times New Roman"/>
          <w:b/>
          <w:spacing w:val="36"/>
          <w:sz w:val="20"/>
        </w:rPr>
        <w:t>начало формы</w:t>
      </w:r>
    </w:p>
    <w:p w:rsidR="00912F7A" w:rsidRPr="00266579" w:rsidRDefault="00912F7A" w:rsidP="00912F7A">
      <w:pPr>
        <w:rPr>
          <w:rFonts w:ascii="Times New Roman" w:hAnsi="Times New Roman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Приложение     к письму о подаче оферты</w:t>
      </w:r>
      <w:r w:rsidRPr="0026657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266579">
        <w:rPr>
          <w:rFonts w:ascii="Times New Roman" w:hAnsi="Times New Roman"/>
          <w:sz w:val="22"/>
          <w:szCs w:val="22"/>
        </w:rPr>
        <w:t>г</w:t>
      </w:r>
      <w:proofErr w:type="gramEnd"/>
      <w:r w:rsidRPr="00266579">
        <w:rPr>
          <w:rFonts w:ascii="Times New Roman" w:hAnsi="Times New Roman"/>
          <w:sz w:val="22"/>
          <w:szCs w:val="22"/>
        </w:rPr>
        <w:t>. № __________</w:t>
      </w:r>
    </w:p>
    <w:p w:rsidR="00912F7A" w:rsidRPr="00266579" w:rsidRDefault="00912F7A" w:rsidP="00912F7A">
      <w:pPr>
        <w:rPr>
          <w:rFonts w:ascii="Times New Roman" w:hAnsi="Times New Roman"/>
        </w:rPr>
      </w:pPr>
    </w:p>
    <w:p w:rsidR="00912F7A" w:rsidRPr="00266579" w:rsidRDefault="00912F7A" w:rsidP="00912F7A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266579">
        <w:rPr>
          <w:rFonts w:ascii="Times New Roman" w:hAnsi="Times New Roman"/>
          <w:b/>
          <w:sz w:val="22"/>
          <w:szCs w:val="22"/>
        </w:rPr>
        <w:t>Справка о кадровых ресурсах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Таблица-1. Основные кадровые ресурсы</w:t>
      </w:r>
    </w:p>
    <w:tbl>
      <w:tblPr>
        <w:tblW w:w="9398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1899"/>
      </w:tblGrid>
      <w:tr w:rsidR="00912F7A" w:rsidRPr="00266579" w:rsidTr="004017C5">
        <w:trPr>
          <w:trHeight w:val="551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>№</w:t>
            </w:r>
            <w:r w:rsidRPr="00266579">
              <w:rPr>
                <w:rFonts w:ascii="Times New Roman" w:hAnsi="Times New Roman"/>
                <w:sz w:val="22"/>
                <w:szCs w:val="22"/>
              </w:rPr>
              <w:br/>
            </w:r>
            <w:proofErr w:type="gramStart"/>
            <w:r w:rsidRPr="0026657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266579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>Фамилия, имя, отч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е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ство специалиста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>Образование (какое учебное заведение око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н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чил, год окончания, п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о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лученная специал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ь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 xml:space="preserve">ность), группы допуска, сертификаты, лицензии и </w:t>
            </w:r>
            <w:proofErr w:type="spellStart"/>
            <w:proofErr w:type="gramStart"/>
            <w:r w:rsidRPr="00266579">
              <w:rPr>
                <w:rFonts w:ascii="Times New Roman" w:hAnsi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>Стаж работы в данной или ан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а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логичной дол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ж</w:t>
            </w:r>
            <w:r w:rsidRPr="00266579">
              <w:rPr>
                <w:rFonts w:ascii="Times New Roman" w:hAnsi="Times New Roman"/>
                <w:sz w:val="22"/>
                <w:szCs w:val="22"/>
              </w:rPr>
              <w:t>ности, лет</w:t>
            </w:r>
          </w:p>
        </w:tc>
      </w:tr>
      <w:tr w:rsidR="00912F7A" w:rsidRPr="00266579" w:rsidTr="004017C5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>Руководящее звено (руководитель и его заместители, главный бухгалтер, главный инженер</w:t>
            </w:r>
            <w:proofErr w:type="gramStart"/>
            <w:r w:rsidRPr="00266579">
              <w:rPr>
                <w:rFonts w:ascii="Times New Roman" w:hAnsi="Times New Roman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 xml:space="preserve">Специалисты </w:t>
            </w: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26657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12F7A" w:rsidRPr="00266579" w:rsidTr="004017C5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F7A" w:rsidRPr="00266579" w:rsidRDefault="00912F7A" w:rsidP="004017C5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____________________________________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(подпись, М.П.)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>____________________________________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  <w:r w:rsidRPr="0026657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26657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266579">
        <w:rPr>
          <w:rFonts w:ascii="Times New Roman" w:hAnsi="Times New Roman"/>
          <w:sz w:val="22"/>
          <w:szCs w:val="22"/>
        </w:rPr>
        <w:t>, должность)</w:t>
      </w:r>
    </w:p>
    <w:p w:rsidR="00912F7A" w:rsidRPr="00266579" w:rsidRDefault="00912F7A" w:rsidP="00912F7A">
      <w:pPr>
        <w:rPr>
          <w:rFonts w:ascii="Times New Roman" w:hAnsi="Times New Roman"/>
          <w:sz w:val="22"/>
          <w:szCs w:val="22"/>
        </w:rPr>
      </w:pPr>
    </w:p>
    <w:p w:rsidR="00912F7A" w:rsidRPr="00266579" w:rsidRDefault="00912F7A" w:rsidP="00912F7A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266579">
        <w:rPr>
          <w:rFonts w:ascii="Times New Roman" w:hAnsi="Times New Roman"/>
          <w:b/>
          <w:spacing w:val="36"/>
          <w:sz w:val="20"/>
        </w:rPr>
        <w:t>конец формы</w:t>
      </w:r>
    </w:p>
    <w:p w:rsidR="00912F7A" w:rsidRPr="00266579" w:rsidRDefault="00912F7A" w:rsidP="00912F7A">
      <w:pPr>
        <w:keepNext/>
        <w:rPr>
          <w:rFonts w:ascii="Times New Roman" w:hAnsi="Times New Roman"/>
          <w:b/>
        </w:rPr>
      </w:pPr>
    </w:p>
    <w:p w:rsidR="00912F7A" w:rsidRPr="00266579" w:rsidRDefault="00912F7A" w:rsidP="00912F7A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912F7A" w:rsidRPr="00266579" w:rsidRDefault="00912F7A" w:rsidP="00912F7A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912F7A" w:rsidRPr="00266579" w:rsidRDefault="00912F7A" w:rsidP="00912F7A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912F7A" w:rsidRPr="00266579" w:rsidRDefault="00912F7A" w:rsidP="00912F7A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912F7A" w:rsidRPr="00912F7A" w:rsidRDefault="00912F7A" w:rsidP="00BD7508">
      <w:pPr>
        <w:spacing w:before="0" w:after="0"/>
        <w:rPr>
          <w:rFonts w:ascii="Times New Roman" w:hAnsi="Times New Roman"/>
        </w:rPr>
      </w:pPr>
    </w:p>
    <w:sectPr w:rsidR="00912F7A" w:rsidRPr="00912F7A" w:rsidSect="003952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F16" w:rsidRDefault="00B92F16">
      <w:r>
        <w:separator/>
      </w:r>
    </w:p>
  </w:endnote>
  <w:endnote w:type="continuationSeparator" w:id="0">
    <w:p w:rsidR="00B92F16" w:rsidRDefault="00B92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60" w:rsidRDefault="00F0646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60" w:rsidRDefault="00F0646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F06460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F06460" w:rsidRPr="00C33EF2" w:rsidRDefault="00B92F16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w:pict>
              <v:group id="_x0000_s2153" style="position:absolute;left:0;text-align:left;margin-left:2.85pt;margin-top:-36.85pt;width:151.15pt;height:27.2pt;z-index:1" coordorigin="1758,15637" coordsize="3023,544" wrapcoords="4277 600 321 3000 -107 9000 321 19800 4277 21000 17964 21000 21600 21000 21600 1200 8234 600 4277 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154" type="#_x0000_t75" style="position:absolute;left:1758;top:15695;width:374;height:449" o:preferrelative="f" o:allowoverlap="f">
                  <v:imagedata r:id="rId1" o:title="IQNet"/>
                </v:shape>
                <v:shape id="_x0000_s2155" type="#_x0000_t75" style="position:absolute;left:2387;top:15637;width:510;height:523;rotation:-360" o:preferrelative="f" o:allowoverlap="f">
                  <v:imagedata r:id="rId2" o:title="registr"/>
                </v:shape>
                <v:shape id="_x0000_s2156" type="#_x0000_t75" style="position:absolute;left:3062;top:15679;width:429;height:407" o:preferrelative="f" o:allowoverlap="f">
                  <v:imagedata r:id="rId3" o:title="SMK_SPB_RUS"/>
                </v:shape>
                <v:shape id="_x0000_s2157" type="#_x0000_t75" style="position:absolute;left:3742;top:15722;width:307;height:372" o:allowoverlap="f">
                  <v:imagedata r:id="rId4" o:title="SMK_SAPOG"/>
                </v:shape>
                <v:shape id="_x0000_s2158" type="#_x0000_t75" style="position:absolute;left:4309;top:15679;width:472;height:502">
                  <v:imagedata r:id="rId5" o:title=""/>
                </v:shape>
                <w10:anchorlock/>
              </v:group>
            </w:pict>
          </w:r>
        </w:p>
      </w:tc>
      <w:tc>
        <w:tcPr>
          <w:tcW w:w="6095" w:type="dxa"/>
          <w:shd w:val="clear" w:color="auto" w:fill="auto"/>
          <w:vAlign w:val="center"/>
        </w:tcPr>
        <w:p w:rsidR="00F06460" w:rsidRPr="00C33EF2" w:rsidRDefault="00F06460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F06460" w:rsidRPr="00395293" w:rsidRDefault="00F06460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F16" w:rsidRDefault="00B92F16">
      <w:r>
        <w:separator/>
      </w:r>
    </w:p>
  </w:footnote>
  <w:footnote w:type="continuationSeparator" w:id="0">
    <w:p w:rsidR="00B92F16" w:rsidRDefault="00B92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60" w:rsidRDefault="00F06460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06460" w:rsidRDefault="00F0646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60" w:rsidRDefault="00F06460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66022">
      <w:rPr>
        <w:rStyle w:val="aa"/>
        <w:noProof/>
      </w:rPr>
      <w:t>6</w:t>
    </w:r>
    <w:r>
      <w:rPr>
        <w:rStyle w:val="aa"/>
      </w:rPr>
      <w:fldChar w:fldCharType="end"/>
    </w:r>
  </w:p>
  <w:p w:rsidR="00F06460" w:rsidRDefault="00F0646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F06460" w:rsidRPr="00C33EF2" w:rsidTr="00C33EF2">
      <w:tc>
        <w:tcPr>
          <w:tcW w:w="4252" w:type="dxa"/>
          <w:shd w:val="clear" w:color="auto" w:fill="auto"/>
          <w:vAlign w:val="center"/>
        </w:tcPr>
        <w:p w:rsidR="00F06460" w:rsidRPr="00C33EF2" w:rsidRDefault="00B92F16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0.05pt;height:54.35pt">
                <v:imagedata r:id="rId1" o:title="Logo_1"/>
              </v:shape>
            </w:pict>
          </w:r>
        </w:p>
      </w:tc>
      <w:tc>
        <w:tcPr>
          <w:tcW w:w="811" w:type="dxa"/>
          <w:shd w:val="clear" w:color="auto" w:fill="auto"/>
        </w:tcPr>
        <w:p w:rsidR="00F06460" w:rsidRPr="00C33EF2" w:rsidRDefault="00F06460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F06460" w:rsidRPr="00C33EF2" w:rsidRDefault="00F06460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F06460" w:rsidRPr="00C33EF2" w:rsidRDefault="00F06460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F06460" w:rsidRPr="00C33EF2" w:rsidRDefault="00F06460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F06460" w:rsidRPr="00FF0FC7" w:rsidRDefault="00F06460" w:rsidP="00FF0FC7">
    <w:pPr>
      <w:pStyle w:val="a8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5325"/>
    <w:multiLevelType w:val="hybridMultilevel"/>
    <w:tmpl w:val="CB2A844A"/>
    <w:lvl w:ilvl="0" w:tplc="7F24F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896DE10">
      <w:start w:val="1"/>
      <w:numFmt w:val="decimal"/>
      <w:lvlText w:val="5.%2."/>
      <w:lvlJc w:val="left"/>
      <w:pPr>
        <w:tabs>
          <w:tab w:val="num" w:pos="1276"/>
        </w:tabs>
        <w:ind w:left="0" w:firstLine="709"/>
      </w:pPr>
      <w:rPr>
        <w:rFonts w:hint="default"/>
        <w:b/>
      </w:rPr>
    </w:lvl>
    <w:lvl w:ilvl="2" w:tplc="B0C2942E">
      <w:start w:val="1"/>
      <w:numFmt w:val="decimal"/>
      <w:lvlText w:val="5.3.%3."/>
      <w:lvlJc w:val="left"/>
      <w:pPr>
        <w:tabs>
          <w:tab w:val="num" w:pos="1418"/>
        </w:tabs>
        <w:ind w:left="0" w:firstLine="709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F01479"/>
    <w:multiLevelType w:val="hybridMultilevel"/>
    <w:tmpl w:val="86F607C2"/>
    <w:lvl w:ilvl="0" w:tplc="75942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1EF3907"/>
    <w:multiLevelType w:val="hybridMultilevel"/>
    <w:tmpl w:val="7D44304C"/>
    <w:lvl w:ilvl="0" w:tplc="03705E16">
      <w:start w:val="1"/>
      <w:numFmt w:val="decimal"/>
      <w:lvlText w:val="5.%1."/>
      <w:lvlJc w:val="left"/>
      <w:pPr>
        <w:tabs>
          <w:tab w:val="num" w:pos="1276"/>
        </w:tabs>
        <w:ind w:left="0" w:firstLine="709"/>
      </w:pPr>
      <w:rPr>
        <w:rFonts w:hint="default"/>
        <w:b/>
      </w:rPr>
    </w:lvl>
    <w:lvl w:ilvl="1" w:tplc="615A1604">
      <w:start w:val="1"/>
      <w:numFmt w:val="decimal"/>
      <w:lvlText w:val="5.1.%2."/>
      <w:lvlJc w:val="left"/>
      <w:pPr>
        <w:tabs>
          <w:tab w:val="num" w:pos="1418"/>
        </w:tabs>
        <w:ind w:left="0" w:firstLine="709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F01E01"/>
    <w:multiLevelType w:val="hybridMultilevel"/>
    <w:tmpl w:val="6D083AD0"/>
    <w:lvl w:ilvl="0" w:tplc="62942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2246B"/>
    <w:multiLevelType w:val="hybridMultilevel"/>
    <w:tmpl w:val="7F7E9C0E"/>
    <w:lvl w:ilvl="0" w:tplc="DAE2C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DB52ED"/>
    <w:multiLevelType w:val="hybridMultilevel"/>
    <w:tmpl w:val="6800238C"/>
    <w:lvl w:ilvl="0" w:tplc="32E03A1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6896DE10">
      <w:start w:val="1"/>
      <w:numFmt w:val="decimal"/>
      <w:lvlText w:val="5.%2."/>
      <w:lvlJc w:val="left"/>
      <w:pPr>
        <w:tabs>
          <w:tab w:val="num" w:pos="1276"/>
        </w:tabs>
        <w:ind w:left="0" w:firstLine="709"/>
      </w:pPr>
      <w:rPr>
        <w:rFonts w:hint="default"/>
        <w:b/>
      </w:rPr>
    </w:lvl>
    <w:lvl w:ilvl="2" w:tplc="B0C2942E">
      <w:start w:val="1"/>
      <w:numFmt w:val="decimal"/>
      <w:lvlText w:val="5.3.%3."/>
      <w:lvlJc w:val="left"/>
      <w:pPr>
        <w:tabs>
          <w:tab w:val="num" w:pos="1418"/>
        </w:tabs>
        <w:ind w:left="0" w:firstLine="709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10">
    <w:nsid w:val="3E783A7D"/>
    <w:multiLevelType w:val="hybridMultilevel"/>
    <w:tmpl w:val="8EDC3926"/>
    <w:lvl w:ilvl="0" w:tplc="88A0F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2">
    <w:nsid w:val="55FF70E5"/>
    <w:multiLevelType w:val="hybridMultilevel"/>
    <w:tmpl w:val="B79C5DEA"/>
    <w:lvl w:ilvl="0" w:tplc="7594294E">
      <w:start w:val="1"/>
      <w:numFmt w:val="bullet"/>
      <w:lvlText w:val=""/>
      <w:lvlJc w:val="left"/>
      <w:pPr>
        <w:tabs>
          <w:tab w:val="num" w:pos="693"/>
        </w:tabs>
        <w:ind w:left="693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abstractNum w:abstractNumId="13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5">
    <w:nsid w:val="6814172A"/>
    <w:multiLevelType w:val="hybridMultilevel"/>
    <w:tmpl w:val="711A5190"/>
    <w:lvl w:ilvl="0" w:tplc="D8D03E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CE47FD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85968CB"/>
    <w:multiLevelType w:val="hybridMultilevel"/>
    <w:tmpl w:val="89368514"/>
    <w:lvl w:ilvl="0" w:tplc="F4B0CDD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73800C3"/>
    <w:multiLevelType w:val="hybridMultilevel"/>
    <w:tmpl w:val="F23802B0"/>
    <w:lvl w:ilvl="0" w:tplc="D042EEDC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CE9497D"/>
    <w:multiLevelType w:val="hybridMultilevel"/>
    <w:tmpl w:val="0156C206"/>
    <w:lvl w:ilvl="0" w:tplc="A35C6B8A">
      <w:start w:val="10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9"/>
  </w:num>
  <w:num w:numId="5">
    <w:abstractNumId w:val="3"/>
  </w:num>
  <w:num w:numId="6">
    <w:abstractNumId w:val="16"/>
  </w:num>
  <w:num w:numId="7">
    <w:abstractNumId w:val="18"/>
  </w:num>
  <w:num w:numId="8">
    <w:abstractNumId w:val="2"/>
  </w:num>
  <w:num w:numId="9">
    <w:abstractNumId w:val="17"/>
  </w:num>
  <w:num w:numId="10">
    <w:abstractNumId w:val="5"/>
  </w:num>
  <w:num w:numId="11">
    <w:abstractNumId w:val="10"/>
  </w:num>
  <w:num w:numId="12">
    <w:abstractNumId w:val="14"/>
  </w:num>
  <w:num w:numId="13">
    <w:abstractNumId w:val="11"/>
  </w:num>
  <w:num w:numId="14">
    <w:abstractNumId w:val="7"/>
  </w:num>
  <w:num w:numId="15">
    <w:abstractNumId w:val="12"/>
  </w:num>
  <w:num w:numId="16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1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05EA"/>
    <w:rsid w:val="00000FBC"/>
    <w:rsid w:val="0000753E"/>
    <w:rsid w:val="00020979"/>
    <w:rsid w:val="00020BC3"/>
    <w:rsid w:val="00020E99"/>
    <w:rsid w:val="00021ADA"/>
    <w:rsid w:val="00030E6A"/>
    <w:rsid w:val="000374AC"/>
    <w:rsid w:val="00043377"/>
    <w:rsid w:val="00043F34"/>
    <w:rsid w:val="0005210F"/>
    <w:rsid w:val="00056B99"/>
    <w:rsid w:val="000626CB"/>
    <w:rsid w:val="00067BCB"/>
    <w:rsid w:val="000723F6"/>
    <w:rsid w:val="0007514B"/>
    <w:rsid w:val="00077E14"/>
    <w:rsid w:val="00077E4A"/>
    <w:rsid w:val="00085F63"/>
    <w:rsid w:val="000867A4"/>
    <w:rsid w:val="00096BF4"/>
    <w:rsid w:val="000A08A6"/>
    <w:rsid w:val="000A1E7C"/>
    <w:rsid w:val="000A222F"/>
    <w:rsid w:val="000A45B8"/>
    <w:rsid w:val="000A4EC4"/>
    <w:rsid w:val="000A4F9E"/>
    <w:rsid w:val="000A50F6"/>
    <w:rsid w:val="000A7002"/>
    <w:rsid w:val="000A7802"/>
    <w:rsid w:val="000B6C4F"/>
    <w:rsid w:val="000C0CE4"/>
    <w:rsid w:val="000C4416"/>
    <w:rsid w:val="000C44E6"/>
    <w:rsid w:val="000C4E43"/>
    <w:rsid w:val="000C559E"/>
    <w:rsid w:val="000D245F"/>
    <w:rsid w:val="000E0DE5"/>
    <w:rsid w:val="000E1AFB"/>
    <w:rsid w:val="000E1DD0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567C"/>
    <w:rsid w:val="0014795A"/>
    <w:rsid w:val="00154707"/>
    <w:rsid w:val="001629C0"/>
    <w:rsid w:val="001650E3"/>
    <w:rsid w:val="00176B2D"/>
    <w:rsid w:val="00186D1A"/>
    <w:rsid w:val="001947EC"/>
    <w:rsid w:val="00195C65"/>
    <w:rsid w:val="001A0286"/>
    <w:rsid w:val="001A7104"/>
    <w:rsid w:val="001B251C"/>
    <w:rsid w:val="001B25B8"/>
    <w:rsid w:val="001B66E7"/>
    <w:rsid w:val="001C2BAD"/>
    <w:rsid w:val="001C73EF"/>
    <w:rsid w:val="001D035D"/>
    <w:rsid w:val="001D2742"/>
    <w:rsid w:val="001D2B5F"/>
    <w:rsid w:val="001D3339"/>
    <w:rsid w:val="001E048A"/>
    <w:rsid w:val="001E55E9"/>
    <w:rsid w:val="001E5E82"/>
    <w:rsid w:val="001E77BD"/>
    <w:rsid w:val="001E7F04"/>
    <w:rsid w:val="001F3929"/>
    <w:rsid w:val="001F3BAD"/>
    <w:rsid w:val="001F7C5E"/>
    <w:rsid w:val="0020048C"/>
    <w:rsid w:val="00201344"/>
    <w:rsid w:val="0020170C"/>
    <w:rsid w:val="002029CD"/>
    <w:rsid w:val="00223307"/>
    <w:rsid w:val="00225DAC"/>
    <w:rsid w:val="0023745E"/>
    <w:rsid w:val="00240BF2"/>
    <w:rsid w:val="00241785"/>
    <w:rsid w:val="00246A4F"/>
    <w:rsid w:val="0025284C"/>
    <w:rsid w:val="00257B19"/>
    <w:rsid w:val="00260156"/>
    <w:rsid w:val="00295E2D"/>
    <w:rsid w:val="00296405"/>
    <w:rsid w:val="002A0EFC"/>
    <w:rsid w:val="002B0D39"/>
    <w:rsid w:val="002B111F"/>
    <w:rsid w:val="002B4488"/>
    <w:rsid w:val="002C0586"/>
    <w:rsid w:val="002C12B7"/>
    <w:rsid w:val="002D6D06"/>
    <w:rsid w:val="002E1B51"/>
    <w:rsid w:val="002E723C"/>
    <w:rsid w:val="002F18BD"/>
    <w:rsid w:val="002F714F"/>
    <w:rsid w:val="002F7E3F"/>
    <w:rsid w:val="00305C89"/>
    <w:rsid w:val="00315DFE"/>
    <w:rsid w:val="00320A45"/>
    <w:rsid w:val="0032284D"/>
    <w:rsid w:val="00327144"/>
    <w:rsid w:val="00334D6A"/>
    <w:rsid w:val="00341385"/>
    <w:rsid w:val="00350573"/>
    <w:rsid w:val="00353238"/>
    <w:rsid w:val="00362D93"/>
    <w:rsid w:val="003703AD"/>
    <w:rsid w:val="00372FCB"/>
    <w:rsid w:val="00376D7E"/>
    <w:rsid w:val="00382B5A"/>
    <w:rsid w:val="00384317"/>
    <w:rsid w:val="00394ABA"/>
    <w:rsid w:val="00395293"/>
    <w:rsid w:val="003A4006"/>
    <w:rsid w:val="003A6AE9"/>
    <w:rsid w:val="003C0414"/>
    <w:rsid w:val="003C2821"/>
    <w:rsid w:val="003C6471"/>
    <w:rsid w:val="003D775E"/>
    <w:rsid w:val="003E24E4"/>
    <w:rsid w:val="003F1AF2"/>
    <w:rsid w:val="004017C5"/>
    <w:rsid w:val="00401901"/>
    <w:rsid w:val="00403FC2"/>
    <w:rsid w:val="004106DC"/>
    <w:rsid w:val="004116B9"/>
    <w:rsid w:val="0041591F"/>
    <w:rsid w:val="004201EB"/>
    <w:rsid w:val="00421186"/>
    <w:rsid w:val="00422E5B"/>
    <w:rsid w:val="00425332"/>
    <w:rsid w:val="00426094"/>
    <w:rsid w:val="00432F1F"/>
    <w:rsid w:val="00433DB3"/>
    <w:rsid w:val="00442B8F"/>
    <w:rsid w:val="00453160"/>
    <w:rsid w:val="0045565B"/>
    <w:rsid w:val="00465E04"/>
    <w:rsid w:val="0047004F"/>
    <w:rsid w:val="00471928"/>
    <w:rsid w:val="004722DE"/>
    <w:rsid w:val="00473588"/>
    <w:rsid w:val="00477348"/>
    <w:rsid w:val="00490787"/>
    <w:rsid w:val="00491E33"/>
    <w:rsid w:val="004945F1"/>
    <w:rsid w:val="00494909"/>
    <w:rsid w:val="004B4FD6"/>
    <w:rsid w:val="004B7E58"/>
    <w:rsid w:val="004C2887"/>
    <w:rsid w:val="004C6187"/>
    <w:rsid w:val="004C750B"/>
    <w:rsid w:val="004E0F98"/>
    <w:rsid w:val="004E434A"/>
    <w:rsid w:val="004E6BDF"/>
    <w:rsid w:val="004F00F8"/>
    <w:rsid w:val="004F3292"/>
    <w:rsid w:val="005062E1"/>
    <w:rsid w:val="00520B7A"/>
    <w:rsid w:val="005236A5"/>
    <w:rsid w:val="00534F0F"/>
    <w:rsid w:val="00536B18"/>
    <w:rsid w:val="00537B66"/>
    <w:rsid w:val="0054711A"/>
    <w:rsid w:val="00562D3F"/>
    <w:rsid w:val="00563558"/>
    <w:rsid w:val="00575A12"/>
    <w:rsid w:val="005927AB"/>
    <w:rsid w:val="00593B94"/>
    <w:rsid w:val="005A7868"/>
    <w:rsid w:val="005B470D"/>
    <w:rsid w:val="005B4AE2"/>
    <w:rsid w:val="005C2DD0"/>
    <w:rsid w:val="005C4E6D"/>
    <w:rsid w:val="005D19A0"/>
    <w:rsid w:val="005D7E66"/>
    <w:rsid w:val="005E0612"/>
    <w:rsid w:val="005E1442"/>
    <w:rsid w:val="005E4391"/>
    <w:rsid w:val="0060185D"/>
    <w:rsid w:val="00602723"/>
    <w:rsid w:val="0060324E"/>
    <w:rsid w:val="00604E7D"/>
    <w:rsid w:val="00607D58"/>
    <w:rsid w:val="00617034"/>
    <w:rsid w:val="006203B1"/>
    <w:rsid w:val="00626DFE"/>
    <w:rsid w:val="00631FCA"/>
    <w:rsid w:val="0063449A"/>
    <w:rsid w:val="00640C7F"/>
    <w:rsid w:val="00640C8A"/>
    <w:rsid w:val="00643555"/>
    <w:rsid w:val="00643775"/>
    <w:rsid w:val="00644B04"/>
    <w:rsid w:val="00645619"/>
    <w:rsid w:val="00654512"/>
    <w:rsid w:val="00654C38"/>
    <w:rsid w:val="006670C9"/>
    <w:rsid w:val="00681F56"/>
    <w:rsid w:val="006877E4"/>
    <w:rsid w:val="006909F9"/>
    <w:rsid w:val="00691F48"/>
    <w:rsid w:val="00695403"/>
    <w:rsid w:val="00696735"/>
    <w:rsid w:val="00696C53"/>
    <w:rsid w:val="006A3634"/>
    <w:rsid w:val="006A3E01"/>
    <w:rsid w:val="006A4FC3"/>
    <w:rsid w:val="006A6084"/>
    <w:rsid w:val="006B0A46"/>
    <w:rsid w:val="006B5863"/>
    <w:rsid w:val="006C4E73"/>
    <w:rsid w:val="006D0AD5"/>
    <w:rsid w:val="006D7435"/>
    <w:rsid w:val="006F279D"/>
    <w:rsid w:val="006F337E"/>
    <w:rsid w:val="007150B0"/>
    <w:rsid w:val="0072314C"/>
    <w:rsid w:val="007317D0"/>
    <w:rsid w:val="00741DAF"/>
    <w:rsid w:val="00752219"/>
    <w:rsid w:val="00752612"/>
    <w:rsid w:val="00753F64"/>
    <w:rsid w:val="00755422"/>
    <w:rsid w:val="00762EAB"/>
    <w:rsid w:val="00763C5F"/>
    <w:rsid w:val="00767C13"/>
    <w:rsid w:val="00780533"/>
    <w:rsid w:val="007847C5"/>
    <w:rsid w:val="00796B04"/>
    <w:rsid w:val="007A05F4"/>
    <w:rsid w:val="007C11C3"/>
    <w:rsid w:val="007C4984"/>
    <w:rsid w:val="007D334A"/>
    <w:rsid w:val="007D6936"/>
    <w:rsid w:val="007E3FDA"/>
    <w:rsid w:val="007E4322"/>
    <w:rsid w:val="007E6DDF"/>
    <w:rsid w:val="007F24A6"/>
    <w:rsid w:val="00807090"/>
    <w:rsid w:val="0081181B"/>
    <w:rsid w:val="0081450C"/>
    <w:rsid w:val="0081680F"/>
    <w:rsid w:val="00820681"/>
    <w:rsid w:val="00820B57"/>
    <w:rsid w:val="00823C1F"/>
    <w:rsid w:val="008263E7"/>
    <w:rsid w:val="0082739B"/>
    <w:rsid w:val="00835EDB"/>
    <w:rsid w:val="00843182"/>
    <w:rsid w:val="0084560B"/>
    <w:rsid w:val="00847FD0"/>
    <w:rsid w:val="00856D54"/>
    <w:rsid w:val="0086078F"/>
    <w:rsid w:val="0086370A"/>
    <w:rsid w:val="00865219"/>
    <w:rsid w:val="00875F9B"/>
    <w:rsid w:val="008826FA"/>
    <w:rsid w:val="00886C37"/>
    <w:rsid w:val="0089109F"/>
    <w:rsid w:val="008927DB"/>
    <w:rsid w:val="00896B8C"/>
    <w:rsid w:val="00897C3B"/>
    <w:rsid w:val="008A557D"/>
    <w:rsid w:val="008C4795"/>
    <w:rsid w:val="008C7582"/>
    <w:rsid w:val="008D1B6A"/>
    <w:rsid w:val="008D1EA2"/>
    <w:rsid w:val="008F78EB"/>
    <w:rsid w:val="0090194A"/>
    <w:rsid w:val="009035A4"/>
    <w:rsid w:val="00903629"/>
    <w:rsid w:val="0090467E"/>
    <w:rsid w:val="00905B3E"/>
    <w:rsid w:val="00907B06"/>
    <w:rsid w:val="009109CB"/>
    <w:rsid w:val="00912F7A"/>
    <w:rsid w:val="00915527"/>
    <w:rsid w:val="00916514"/>
    <w:rsid w:val="00922652"/>
    <w:rsid w:val="00926D71"/>
    <w:rsid w:val="009361F5"/>
    <w:rsid w:val="00967F74"/>
    <w:rsid w:val="009705EA"/>
    <w:rsid w:val="00970F01"/>
    <w:rsid w:val="00972044"/>
    <w:rsid w:val="009742FA"/>
    <w:rsid w:val="009777F1"/>
    <w:rsid w:val="009861FC"/>
    <w:rsid w:val="00992085"/>
    <w:rsid w:val="0099287B"/>
    <w:rsid w:val="00997D32"/>
    <w:rsid w:val="009A05ED"/>
    <w:rsid w:val="009A24C9"/>
    <w:rsid w:val="009A4363"/>
    <w:rsid w:val="009B66C7"/>
    <w:rsid w:val="009C58CB"/>
    <w:rsid w:val="009C777C"/>
    <w:rsid w:val="009C7C81"/>
    <w:rsid w:val="009D1222"/>
    <w:rsid w:val="009D3138"/>
    <w:rsid w:val="009D4DC9"/>
    <w:rsid w:val="009E5B2F"/>
    <w:rsid w:val="009F1901"/>
    <w:rsid w:val="00A048A0"/>
    <w:rsid w:val="00A10E60"/>
    <w:rsid w:val="00A147CB"/>
    <w:rsid w:val="00A17A79"/>
    <w:rsid w:val="00A228BD"/>
    <w:rsid w:val="00A22F7C"/>
    <w:rsid w:val="00A4012D"/>
    <w:rsid w:val="00A42C09"/>
    <w:rsid w:val="00A566E8"/>
    <w:rsid w:val="00A60BE3"/>
    <w:rsid w:val="00A656DC"/>
    <w:rsid w:val="00A6618E"/>
    <w:rsid w:val="00A777F4"/>
    <w:rsid w:val="00A8784A"/>
    <w:rsid w:val="00AA02A2"/>
    <w:rsid w:val="00AA1E5C"/>
    <w:rsid w:val="00AA6E87"/>
    <w:rsid w:val="00AB56CA"/>
    <w:rsid w:val="00AC1E92"/>
    <w:rsid w:val="00AC5DCD"/>
    <w:rsid w:val="00AD0043"/>
    <w:rsid w:val="00AD0E43"/>
    <w:rsid w:val="00AE0CC7"/>
    <w:rsid w:val="00AE2616"/>
    <w:rsid w:val="00AE6AD8"/>
    <w:rsid w:val="00AF21C6"/>
    <w:rsid w:val="00AF30A8"/>
    <w:rsid w:val="00AF35B4"/>
    <w:rsid w:val="00AF4072"/>
    <w:rsid w:val="00AF6E74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19"/>
    <w:rsid w:val="00B455A2"/>
    <w:rsid w:val="00B51916"/>
    <w:rsid w:val="00B530A8"/>
    <w:rsid w:val="00B652E1"/>
    <w:rsid w:val="00B66022"/>
    <w:rsid w:val="00B67A50"/>
    <w:rsid w:val="00B763E7"/>
    <w:rsid w:val="00B81A72"/>
    <w:rsid w:val="00B8275E"/>
    <w:rsid w:val="00B83DC6"/>
    <w:rsid w:val="00B92176"/>
    <w:rsid w:val="00B92F16"/>
    <w:rsid w:val="00B96CF4"/>
    <w:rsid w:val="00BA40A9"/>
    <w:rsid w:val="00BA6865"/>
    <w:rsid w:val="00BA7D08"/>
    <w:rsid w:val="00BB190C"/>
    <w:rsid w:val="00BB1D71"/>
    <w:rsid w:val="00BC719E"/>
    <w:rsid w:val="00BC7DE6"/>
    <w:rsid w:val="00BD0520"/>
    <w:rsid w:val="00BD18EF"/>
    <w:rsid w:val="00BD1A56"/>
    <w:rsid w:val="00BD7508"/>
    <w:rsid w:val="00BE338B"/>
    <w:rsid w:val="00BE3BB6"/>
    <w:rsid w:val="00BE4D55"/>
    <w:rsid w:val="00BE54EF"/>
    <w:rsid w:val="00BE5E7A"/>
    <w:rsid w:val="00BE6C39"/>
    <w:rsid w:val="00BF2FA0"/>
    <w:rsid w:val="00C01E14"/>
    <w:rsid w:val="00C11347"/>
    <w:rsid w:val="00C132E1"/>
    <w:rsid w:val="00C17AF9"/>
    <w:rsid w:val="00C17E03"/>
    <w:rsid w:val="00C33EF2"/>
    <w:rsid w:val="00C404CC"/>
    <w:rsid w:val="00C40837"/>
    <w:rsid w:val="00C40FB5"/>
    <w:rsid w:val="00C53DA9"/>
    <w:rsid w:val="00C57465"/>
    <w:rsid w:val="00C6506B"/>
    <w:rsid w:val="00C70049"/>
    <w:rsid w:val="00C70696"/>
    <w:rsid w:val="00C72626"/>
    <w:rsid w:val="00C76CB3"/>
    <w:rsid w:val="00C77F3A"/>
    <w:rsid w:val="00C81F29"/>
    <w:rsid w:val="00CA139C"/>
    <w:rsid w:val="00CB0B0D"/>
    <w:rsid w:val="00CB10B6"/>
    <w:rsid w:val="00CB640C"/>
    <w:rsid w:val="00CC1D76"/>
    <w:rsid w:val="00CC545D"/>
    <w:rsid w:val="00CC54B4"/>
    <w:rsid w:val="00CD2CCB"/>
    <w:rsid w:val="00CD3BBF"/>
    <w:rsid w:val="00CD72CB"/>
    <w:rsid w:val="00CD798D"/>
    <w:rsid w:val="00CE0467"/>
    <w:rsid w:val="00CE73C4"/>
    <w:rsid w:val="00CF2A22"/>
    <w:rsid w:val="00D00E41"/>
    <w:rsid w:val="00D0297F"/>
    <w:rsid w:val="00D12B63"/>
    <w:rsid w:val="00D23F8D"/>
    <w:rsid w:val="00D24462"/>
    <w:rsid w:val="00D268B4"/>
    <w:rsid w:val="00D31EAC"/>
    <w:rsid w:val="00D31EFC"/>
    <w:rsid w:val="00D33C7E"/>
    <w:rsid w:val="00D3510D"/>
    <w:rsid w:val="00D35D2E"/>
    <w:rsid w:val="00D36CD2"/>
    <w:rsid w:val="00D43313"/>
    <w:rsid w:val="00D4707F"/>
    <w:rsid w:val="00D52FD8"/>
    <w:rsid w:val="00D53F03"/>
    <w:rsid w:val="00D67D8B"/>
    <w:rsid w:val="00D72236"/>
    <w:rsid w:val="00D7307D"/>
    <w:rsid w:val="00D745ED"/>
    <w:rsid w:val="00D74A6B"/>
    <w:rsid w:val="00D7576A"/>
    <w:rsid w:val="00D75C98"/>
    <w:rsid w:val="00D76CA4"/>
    <w:rsid w:val="00D81221"/>
    <w:rsid w:val="00D9076D"/>
    <w:rsid w:val="00D92471"/>
    <w:rsid w:val="00D9313C"/>
    <w:rsid w:val="00D96B1B"/>
    <w:rsid w:val="00DA002B"/>
    <w:rsid w:val="00DA3C99"/>
    <w:rsid w:val="00DA3DBC"/>
    <w:rsid w:val="00DA6CE8"/>
    <w:rsid w:val="00DA7803"/>
    <w:rsid w:val="00DB13B1"/>
    <w:rsid w:val="00DB2A46"/>
    <w:rsid w:val="00DC2A8D"/>
    <w:rsid w:val="00DE3C8A"/>
    <w:rsid w:val="00DF249E"/>
    <w:rsid w:val="00E006DB"/>
    <w:rsid w:val="00E0214B"/>
    <w:rsid w:val="00E029AD"/>
    <w:rsid w:val="00E113F7"/>
    <w:rsid w:val="00E17575"/>
    <w:rsid w:val="00E20472"/>
    <w:rsid w:val="00E20A4B"/>
    <w:rsid w:val="00E21EA3"/>
    <w:rsid w:val="00E24100"/>
    <w:rsid w:val="00E25A87"/>
    <w:rsid w:val="00E321B5"/>
    <w:rsid w:val="00E32E9C"/>
    <w:rsid w:val="00E3422C"/>
    <w:rsid w:val="00E41109"/>
    <w:rsid w:val="00E568D3"/>
    <w:rsid w:val="00E62F86"/>
    <w:rsid w:val="00E70728"/>
    <w:rsid w:val="00E7410A"/>
    <w:rsid w:val="00E80E0E"/>
    <w:rsid w:val="00E830C1"/>
    <w:rsid w:val="00E95313"/>
    <w:rsid w:val="00E96413"/>
    <w:rsid w:val="00EA02FA"/>
    <w:rsid w:val="00EA071C"/>
    <w:rsid w:val="00EA3BC6"/>
    <w:rsid w:val="00EC196F"/>
    <w:rsid w:val="00EC31CC"/>
    <w:rsid w:val="00EC7729"/>
    <w:rsid w:val="00EC7778"/>
    <w:rsid w:val="00ED0687"/>
    <w:rsid w:val="00EE60B9"/>
    <w:rsid w:val="00F04E42"/>
    <w:rsid w:val="00F06460"/>
    <w:rsid w:val="00F0675E"/>
    <w:rsid w:val="00F07FE6"/>
    <w:rsid w:val="00F11D4A"/>
    <w:rsid w:val="00F11E9E"/>
    <w:rsid w:val="00F140C4"/>
    <w:rsid w:val="00F145D6"/>
    <w:rsid w:val="00F204B6"/>
    <w:rsid w:val="00F2148E"/>
    <w:rsid w:val="00F36670"/>
    <w:rsid w:val="00F370D1"/>
    <w:rsid w:val="00F657E9"/>
    <w:rsid w:val="00F66FAF"/>
    <w:rsid w:val="00F71A54"/>
    <w:rsid w:val="00F735A8"/>
    <w:rsid w:val="00F74294"/>
    <w:rsid w:val="00F90076"/>
    <w:rsid w:val="00F91A44"/>
    <w:rsid w:val="00F93377"/>
    <w:rsid w:val="00F95A3D"/>
    <w:rsid w:val="00F96FE9"/>
    <w:rsid w:val="00FA3377"/>
    <w:rsid w:val="00FA3745"/>
    <w:rsid w:val="00FA3857"/>
    <w:rsid w:val="00FA5B4D"/>
    <w:rsid w:val="00FB147D"/>
    <w:rsid w:val="00FB217F"/>
    <w:rsid w:val="00FB287D"/>
    <w:rsid w:val="00FB4A79"/>
    <w:rsid w:val="00FB5309"/>
    <w:rsid w:val="00FB78DC"/>
    <w:rsid w:val="00FC689D"/>
    <w:rsid w:val="00FD0494"/>
    <w:rsid w:val="00FD14CA"/>
    <w:rsid w:val="00FD7DF4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7C11C3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912F7A"/>
    <w:pPr>
      <w:keepNext/>
      <w:keepLines/>
      <w:pageBreakBefore/>
      <w:numPr>
        <w:numId w:val="13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912F7A"/>
    <w:pPr>
      <w:keepNext/>
      <w:numPr>
        <w:ilvl w:val="1"/>
        <w:numId w:val="13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paragraph" w:customStyle="1" w:styleId="ab">
    <w:name w:val="текст документа"/>
    <w:basedOn w:val="a2"/>
    <w:autoRedefine/>
    <w:rsid w:val="00CB640C"/>
    <w:pPr>
      <w:suppressAutoHyphens/>
      <w:spacing w:before="0" w:after="0"/>
      <w:ind w:firstLine="567"/>
      <w:jc w:val="center"/>
    </w:pPr>
    <w:rPr>
      <w:rFonts w:ascii="Times New Roman" w:hAnsi="Times New Roman"/>
      <w:sz w:val="28"/>
      <w:szCs w:val="28"/>
    </w:rPr>
  </w:style>
  <w:style w:type="paragraph" w:styleId="ac">
    <w:name w:val="List Number"/>
    <w:basedOn w:val="a2"/>
    <w:rsid w:val="00CB640C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12">
    <w:name w:val="Знак Знак Знак1"/>
    <w:basedOn w:val="a2"/>
    <w:rsid w:val="00CB640C"/>
    <w:pPr>
      <w:tabs>
        <w:tab w:val="num" w:pos="360"/>
      </w:tabs>
      <w:spacing w:before="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baec5a81-e4d6-4674-97f3-e9220f0136c1">
    <w:name w:val="baec5a81-e4d6-4674-97f3-e9220f0136c1"/>
    <w:rsid w:val="00CB640C"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912F7A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912F7A"/>
    <w:rPr>
      <w:b/>
      <w:snapToGrid w:val="0"/>
      <w:sz w:val="32"/>
    </w:rPr>
  </w:style>
  <w:style w:type="paragraph" w:customStyle="1" w:styleId="a">
    <w:name w:val="Пункт"/>
    <w:basedOn w:val="a2"/>
    <w:rsid w:val="00912F7A"/>
    <w:pPr>
      <w:numPr>
        <w:ilvl w:val="2"/>
        <w:numId w:val="13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912F7A"/>
    <w:pPr>
      <w:numPr>
        <w:ilvl w:val="3"/>
      </w:numPr>
    </w:pPr>
  </w:style>
  <w:style w:type="paragraph" w:customStyle="1" w:styleId="21">
    <w:name w:val="Пункт2"/>
    <w:basedOn w:val="a"/>
    <w:rsid w:val="00912F7A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1">
    <w:name w:val="Подподпункт"/>
    <w:basedOn w:val="a0"/>
    <w:rsid w:val="00912F7A"/>
    <w:pPr>
      <w:numPr>
        <w:ilvl w:val="4"/>
      </w:numPr>
    </w:pPr>
  </w:style>
  <w:style w:type="paragraph" w:customStyle="1" w:styleId="ad">
    <w:name w:val="Таблица шапка"/>
    <w:basedOn w:val="a2"/>
    <w:rsid w:val="00912F7A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e">
    <w:name w:val="Таблица текст"/>
    <w:basedOn w:val="a2"/>
    <w:rsid w:val="00912F7A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character" w:customStyle="1" w:styleId="-4">
    <w:name w:val="Пункт-4 Знак Знак"/>
    <w:link w:val="-40"/>
    <w:locked/>
    <w:rsid w:val="00FB78DC"/>
    <w:rPr>
      <w:sz w:val="28"/>
      <w:szCs w:val="28"/>
    </w:rPr>
  </w:style>
  <w:style w:type="paragraph" w:customStyle="1" w:styleId="-40">
    <w:name w:val="Пункт-4"/>
    <w:basedOn w:val="a2"/>
    <w:link w:val="-4"/>
    <w:rsid w:val="00FB78DC"/>
    <w:pPr>
      <w:tabs>
        <w:tab w:val="num" w:pos="360"/>
        <w:tab w:val="num" w:pos="1701"/>
      </w:tabs>
      <w:spacing w:before="0" w:after="0"/>
      <w:ind w:firstLine="567"/>
      <w:jc w:val="both"/>
    </w:pPr>
    <w:rPr>
      <w:rFonts w:ascii="Times New Roman" w:hAnsi="Times New Roman"/>
      <w:sz w:val="28"/>
      <w:szCs w:val="28"/>
    </w:rPr>
  </w:style>
  <w:style w:type="paragraph" w:styleId="af">
    <w:name w:val="Body Text"/>
    <w:basedOn w:val="a2"/>
    <w:link w:val="af0"/>
    <w:unhideWhenUsed/>
    <w:rsid w:val="00FB78DC"/>
    <w:pPr>
      <w:shd w:val="clear" w:color="auto" w:fill="FFFFFF"/>
      <w:tabs>
        <w:tab w:val="left" w:pos="1070"/>
      </w:tabs>
      <w:spacing w:before="274" w:after="0"/>
    </w:pPr>
    <w:rPr>
      <w:rFonts w:ascii="Times New Roman" w:hAnsi="Times New Roman"/>
      <w:b/>
      <w:bCs/>
      <w:i/>
      <w:iCs/>
      <w:color w:val="000000"/>
      <w:spacing w:val="2"/>
      <w:sz w:val="22"/>
      <w:szCs w:val="22"/>
    </w:rPr>
  </w:style>
  <w:style w:type="character" w:customStyle="1" w:styleId="af0">
    <w:name w:val="Основной текст Знак"/>
    <w:link w:val="af"/>
    <w:rsid w:val="00FB78DC"/>
    <w:rPr>
      <w:b/>
      <w:bCs/>
      <w:i/>
      <w:iCs/>
      <w:color w:val="000000"/>
      <w:spacing w:val="2"/>
      <w:sz w:val="22"/>
      <w:szCs w:val="22"/>
      <w:shd w:val="clear" w:color="auto" w:fill="FFFFFF"/>
    </w:rPr>
  </w:style>
  <w:style w:type="paragraph" w:customStyle="1" w:styleId="-3">
    <w:name w:val="Подзаголовок-3"/>
    <w:basedOn w:val="a2"/>
    <w:rsid w:val="00FB78DC"/>
    <w:pPr>
      <w:keepNext/>
      <w:tabs>
        <w:tab w:val="num" w:pos="360"/>
      </w:tabs>
      <w:suppressAutoHyphens/>
      <w:spacing w:before="240"/>
      <w:ind w:firstLine="567"/>
      <w:outlineLvl w:val="2"/>
    </w:pPr>
    <w:rPr>
      <w:rFonts w:ascii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ice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%20Olga.Averina@iceu.ru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os\Desktop\&#1047;&#1072;&#1082;&#1091;&#1087;&#1082;&#1080;%20&#1083;&#1086;&#1082;&#1072;&#1083;&#1100;&#1085;&#1072;&#1103;%20&#1087;&#1072;&#1087;&#1082;&#1072;\&#1047;&#1072;&#1082;&#1091;&#1087;&#1082;&#1080;%20(&#1054;&#1083;&#1103;%20&#1040;&#1074;&#1077;&#1088;&#1080;&#1085;&#1072;)\&#1047;&#1072;&#1087;&#1088;&#1086;&#1089;%20&#1087;&#1088;&#1077;&#1076;&#1083;&#1086;&#1078;&#1077;&#1085;&#1080;&#1081;\&#1047;&#1072;&#1082;&#1091;&#1087;&#1082;&#1080;%202015\&#1044;&#1052;&#1057;%20&#1084;&#1080;&#1085;&#1080;\Uvedomleniye_dms_risk%20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9017A-D99A-462E-8E7E-C2BAC237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Uvedomleniye_dms_risk 2015</Template>
  <TotalTime>13</TotalTime>
  <Pages>1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РАО «ЕЭС РОССИИ»</vt:lpstr>
    </vt:vector>
  </TitlesOfParts>
  <Company>ICEU</Company>
  <LinksUpToDate>false</LinksUpToDate>
  <CharactersWithSpaces>9905</CharactersWithSpaces>
  <SharedDoc>false</SharedDoc>
  <HLinks>
    <vt:vector size="18" baseType="variant">
      <vt:variant>
        <vt:i4>8126516</vt:i4>
      </vt:variant>
      <vt:variant>
        <vt:i4>63</vt:i4>
      </vt:variant>
      <vt:variant>
        <vt:i4>0</vt:i4>
      </vt:variant>
      <vt:variant>
        <vt:i4>5</vt:i4>
      </vt:variant>
      <vt:variant>
        <vt:lpwstr>http://www.iceu.ru/</vt:lpwstr>
      </vt:variant>
      <vt:variant>
        <vt:lpwstr/>
      </vt:variant>
      <vt:variant>
        <vt:i4>2162704</vt:i4>
      </vt:variant>
      <vt:variant>
        <vt:i4>45</vt:i4>
      </vt:variant>
      <vt:variant>
        <vt:i4>0</vt:i4>
      </vt:variant>
      <vt:variant>
        <vt:i4>5</vt:i4>
      </vt:variant>
      <vt:variant>
        <vt:lpwstr>mailto:%20Olga.Averina@iceu.ru</vt:lpwstr>
      </vt:variant>
      <vt:variant>
        <vt:lpwstr/>
      </vt:variant>
      <vt:variant>
        <vt:i4>2752590</vt:i4>
      </vt:variant>
      <vt:variant>
        <vt:i4>42</vt:i4>
      </vt:variant>
      <vt:variant>
        <vt:i4>0</vt:i4>
      </vt:variant>
      <vt:variant>
        <vt:i4>5</vt:i4>
      </vt:variant>
      <vt:variant>
        <vt:lpwstr>mailto:%20uya@iceu.ru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creator>Аверина Ольга Сергеевна</dc:creator>
  <cp:lastModifiedBy>Аверина Ольга Сергеевна</cp:lastModifiedBy>
  <cp:revision>5</cp:revision>
  <cp:lastPrinted>2008-12-12T08:07:00Z</cp:lastPrinted>
  <dcterms:created xsi:type="dcterms:W3CDTF">2015-04-10T06:11:00Z</dcterms:created>
  <dcterms:modified xsi:type="dcterms:W3CDTF">2016-04-11T04:01:00Z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ПИ Корр1">
    <vt:lpwstr>Сайт ОАО "Инженерный центр энергетики Урала"</vt:lpwstr>
  </property>
  <property fmtid="{D5CDD505-2E9C-101B-9397-08002B2CF9AE}" pid="4" name="ПИ Корр2">
    <vt:lpwstr> </vt:lpwstr>
  </property>
  <property fmtid="{D5CDD505-2E9C-101B-9397-08002B2CF9AE}" pid="5" name="ПИ Корр3">
    <vt:lpwstr> </vt:lpwstr>
  </property>
  <property fmtid="{D5CDD505-2E9C-101B-9397-08002B2CF9AE}" pid="6" name="ПИ Корр4">
    <vt:lpwstr> </vt:lpwstr>
  </property>
  <property fmtid="{D5CDD505-2E9C-101B-9397-08002B2CF9AE}" pid="7" name="ПИ Краткое содержание (о чем?)">
    <vt:lpwstr>Уведомление о проведении открытого запроса предложений на Оказание услуг по добровольному медицинскому страхованию работ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ПИ Подписал...*Сокр. ИОФ">
    <vt:lpwstr>Т. Н.  Колтыпина</vt:lpwstr>
  </property>
  <property fmtid="{D5CDD505-2E9C-101B-9397-08002B2CF9AE}" pid="11" name="Р*ПИ Подписал...*Должность">
    <vt:lpwstr>[Должность]</vt:lpwstr>
  </property>
  <property fmtid="{D5CDD505-2E9C-101B-9397-08002B2CF9AE}" pid="12" name="Р*ПИ Исполнитель...*Сокр. ИОФ">
    <vt:lpwstr>[Сокр. ИОФ]</vt:lpwstr>
  </property>
  <property fmtid="{D5CDD505-2E9C-101B-9397-08002B2CF9AE}" pid="13" name="Р*ПИ Подписал...*Полная должность">
    <vt:lpwstr>Заместитель генерального директора по сопровождению производства</vt:lpwstr>
  </property>
  <property fmtid="{D5CDD505-2E9C-101B-9397-08002B2CF9AE}" pid="14" name="ПИ Дата рег.">
    <vt:lpwstr> </vt:lpwstr>
  </property>
  <property fmtid="{D5CDD505-2E9C-101B-9397-08002B2CF9AE}" pid="15" name="ПИ Рег. №">
    <vt:lpwstr> </vt:lpwstr>
  </property>
  <property fmtid="{D5CDD505-2E9C-101B-9397-08002B2CF9AE}" pid="16" name="ПИ Дол1">
    <vt:lpwstr> </vt:lpwstr>
  </property>
  <property fmtid="{D5CDD505-2E9C-101B-9397-08002B2CF9AE}" pid="17" name="ПИ Конт1">
    <vt:lpwstr> </vt:lpwstr>
  </property>
  <property fmtid="{D5CDD505-2E9C-101B-9397-08002B2CF9AE}" pid="18" name="ПИ Почт1">
    <vt:lpwstr>www.iceu.ru</vt:lpwstr>
  </property>
  <property fmtid="{D5CDD505-2E9C-101B-9397-08002B2CF9AE}" pid="19" name="ПИ Подр1">
    <vt:lpwstr> </vt:lpwstr>
  </property>
  <property fmtid="{D5CDD505-2E9C-101B-9397-08002B2CF9AE}" pid="20" name="ПИ Дол2">
    <vt:lpwstr> </vt:lpwstr>
  </property>
  <property fmtid="{D5CDD505-2E9C-101B-9397-08002B2CF9AE}" pid="21" name="ПИ Конт2">
    <vt:lpwstr> </vt:lpwstr>
  </property>
  <property fmtid="{D5CDD505-2E9C-101B-9397-08002B2CF9AE}" pid="22" name="ПИ Почт2">
    <vt:lpwstr> </vt:lpwstr>
  </property>
  <property fmtid="{D5CDD505-2E9C-101B-9397-08002B2CF9AE}" pid="23" name="ПИ Подр2">
    <vt:lpwstr> </vt:lpwstr>
  </property>
  <property fmtid="{D5CDD505-2E9C-101B-9397-08002B2CF9AE}" pid="24" name="ПИ Дол3">
    <vt:lpwstr> </vt:lpwstr>
  </property>
  <property fmtid="{D5CDD505-2E9C-101B-9397-08002B2CF9AE}" pid="25" name="ПИ Конт3">
    <vt:lpwstr> </vt:lpwstr>
  </property>
  <property fmtid="{D5CDD505-2E9C-101B-9397-08002B2CF9AE}" pid="26" name="ПИ Подр3">
    <vt:lpwstr> </vt:lpwstr>
  </property>
  <property fmtid="{D5CDD505-2E9C-101B-9397-08002B2CF9AE}" pid="27" name="ПИ Почт3">
    <vt:lpwstr> </vt:lpwstr>
  </property>
  <property fmtid="{D5CDD505-2E9C-101B-9397-08002B2CF9AE}" pid="28" name="ПИ Дол4">
    <vt:lpwstr> </vt:lpwstr>
  </property>
  <property fmtid="{D5CDD505-2E9C-101B-9397-08002B2CF9AE}" pid="29" name="ПИ Конт4">
    <vt:lpwstr> </vt:lpwstr>
  </property>
  <property fmtid="{D5CDD505-2E9C-101B-9397-08002B2CF9AE}" pid="30" name="ПИ Подр4">
    <vt:lpwstr> </vt:lpwstr>
  </property>
  <property fmtid="{D5CDD505-2E9C-101B-9397-08002B2CF9AE}" pid="31" name="ПИ Почт4">
    <vt:lpwstr> </vt:lpwstr>
  </property>
  <property fmtid="{D5CDD505-2E9C-101B-9397-08002B2CF9AE}" pid="32" name="Р*ПИ Исполнитель...*Полное ИОФ">
    <vt:lpwstr>Ольга Сергеевна Аверина</vt:lpwstr>
  </property>
  <property fmtid="{D5CDD505-2E9C-101B-9397-08002B2CF9AE}" pid="33" name="Р*Исполнитель...*Телефон">
    <vt:lpwstr>[Телефон]</vt:lpwstr>
  </property>
  <property fmtid="{D5CDD505-2E9C-101B-9397-08002B2CF9AE}" pid="34" name="Р*ПИ Исполнитель...*Телефон">
    <vt:lpwstr>(343) 345-44-11; 11-29</vt:lpwstr>
  </property>
  <property fmtid="{D5CDD505-2E9C-101B-9397-08002B2CF9AE}" pid="35" name="ПИ Email 1">
    <vt:lpwstr> </vt:lpwstr>
  </property>
  <property fmtid="{D5CDD505-2E9C-101B-9397-08002B2CF9AE}" pid="36" name="ПИ Факс 1">
    <vt:lpwstr> </vt:lpwstr>
  </property>
  <property fmtid="{D5CDD505-2E9C-101B-9397-08002B2CF9AE}" pid="37" name="ПИ Email 2">
    <vt:lpwstr> </vt:lpwstr>
  </property>
  <property fmtid="{D5CDD505-2E9C-101B-9397-08002B2CF9AE}" pid="38" name="ПИ Факс 2">
    <vt:lpwstr> </vt:lpwstr>
  </property>
  <property fmtid="{D5CDD505-2E9C-101B-9397-08002B2CF9AE}" pid="39" name="ПИ Email 3">
    <vt:lpwstr> </vt:lpwstr>
  </property>
  <property fmtid="{D5CDD505-2E9C-101B-9397-08002B2CF9AE}" pid="40" name="ПИ Факс 3">
    <vt:lpwstr> </vt:lpwstr>
  </property>
  <property fmtid="{D5CDD505-2E9C-101B-9397-08002B2CF9AE}" pid="41" name="ПИ Email 4">
    <vt:lpwstr> </vt:lpwstr>
  </property>
  <property fmtid="{D5CDD505-2E9C-101B-9397-08002B2CF9AE}" pid="42" name="ПИ Факс 4">
    <vt:lpwstr> </vt:lpwstr>
  </property>
</Properties>
</file>