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920"/>
        <w:gridCol w:w="1109"/>
        <w:gridCol w:w="6"/>
        <w:gridCol w:w="462"/>
        <w:gridCol w:w="1754"/>
        <w:gridCol w:w="824"/>
        <w:gridCol w:w="4345"/>
      </w:tblGrid>
      <w:tr w:rsidR="00A71190" w:rsidRPr="00C33EF2" w:rsidTr="00FC43C0">
        <w:tc>
          <w:tcPr>
            <w:tcW w:w="4251" w:type="dxa"/>
            <w:gridSpan w:val="5"/>
            <w:tcBorders>
              <w:bottom w:val="thinThickSmallGap" w:sz="12" w:space="0" w:color="auto"/>
            </w:tcBorders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b/>
                <w:spacing w:val="-1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ABEEE" wp14:editId="715BACB0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-3830320</wp:posOffset>
                      </wp:positionV>
                      <wp:extent cx="2057400" cy="410210"/>
                      <wp:effectExtent l="2540" t="0" r="0" b="635"/>
                      <wp:wrapNone/>
                      <wp:docPr id="1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410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71190" w:rsidRDefault="00A71190" w:rsidP="00A71190"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instrText xml:space="preserve"> MACROBUTTON  AcceptAllChangesShown "[Гриф ограничения доступа]" </w:instrText>
                                  </w:r>
                                  <w:r w:rsidRPr="009E7FA4">
                                    <w:rPr>
                                      <w:rFonts w:ascii="Times New Roman" w:hAnsi="Times New Roman"/>
                                      <w:vanish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7" o:spid="_x0000_s1026" type="#_x0000_t202" style="position:absolute;left:0;text-align:left;margin-left:46.7pt;margin-top:-301.6pt;width:162pt;height:3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kl8tgIAALs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" filled="f" stroked="f">
                      <v:textbox>
                        <w:txbxContent>
                          <w:p w:rsidR="00A71190" w:rsidRDefault="00A71190" w:rsidP="00A71190"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instrText xml:space="preserve"> MACROBUTTON  AcceptAllChangesShown "[Гриф ограничения доступа]" </w:instrText>
                            </w:r>
                            <w:r w:rsidRPr="009E7FA4">
                              <w:rPr>
                                <w:rFonts w:ascii="Times New Roman" w:hAnsi="Times New Roman"/>
                                <w:vanish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ОТКРЫТОЕ АКЦИОНЕРНОЕ ОБЩЕСТВО</w:t>
            </w:r>
          </w:p>
          <w:p w:rsidR="00A71190" w:rsidRPr="00C33EF2" w:rsidRDefault="00A71190" w:rsidP="00FC43C0">
            <w:pPr>
              <w:suppressAutoHyphens/>
              <w:spacing w:before="0" w:after="0"/>
              <w:ind w:left="-57" w:right="-57"/>
              <w:jc w:val="center"/>
              <w:rPr>
                <w:rFonts w:cs="Arial"/>
                <w:sz w:val="17"/>
                <w:szCs w:val="17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«ИНЖЕНЕРНЫЙ ЦЕНТР ЭНЕРГЕТИКИ УРАЛА –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t xml:space="preserve"> </w:t>
            </w:r>
            <w:r w:rsidRPr="00C33EF2">
              <w:rPr>
                <w:rFonts w:cs="Arial"/>
                <w:b/>
                <w:spacing w:val="-1"/>
                <w:sz w:val="20"/>
                <w:szCs w:val="20"/>
              </w:rPr>
              <w:br/>
            </w:r>
            <w:r w:rsidRPr="00C33EF2">
              <w:rPr>
                <w:rFonts w:cs="Arial"/>
                <w:sz w:val="17"/>
                <w:szCs w:val="17"/>
              </w:rPr>
              <w:t>УРАЛВНИПИЭНЕРГОПРОМ,</w:t>
            </w:r>
          </w:p>
          <w:p w:rsidR="00A71190" w:rsidRPr="00C33EF2" w:rsidRDefault="00A71190" w:rsidP="00FC43C0">
            <w:pPr>
              <w:suppressAutoHyphens/>
              <w:spacing w:before="0"/>
              <w:jc w:val="center"/>
              <w:rPr>
                <w:rFonts w:cs="Arial"/>
                <w:sz w:val="17"/>
                <w:szCs w:val="17"/>
              </w:rPr>
            </w:pPr>
            <w:proofErr w:type="spellStart"/>
            <w:r w:rsidRPr="00C33EF2">
              <w:rPr>
                <w:rFonts w:cs="Arial"/>
                <w:sz w:val="17"/>
                <w:szCs w:val="17"/>
              </w:rPr>
              <w:t>Уралсельэнергопроект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УралТЭП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УралОРГРЭС,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УралВТИ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Уралэнергосетьпроект</w:t>
            </w:r>
            <w:proofErr w:type="spellEnd"/>
            <w:r w:rsidRPr="00C33EF2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Pr="00C33EF2">
              <w:rPr>
                <w:rFonts w:cs="Arial"/>
                <w:sz w:val="17"/>
                <w:szCs w:val="17"/>
              </w:rPr>
              <w:t>Челябэнергосетьпроект</w:t>
            </w:r>
            <w:proofErr w:type="spellEnd"/>
            <w:r w:rsidRPr="00C33EF2">
              <w:rPr>
                <w:rFonts w:cs="Arial"/>
                <w:b/>
                <w:sz w:val="18"/>
                <w:szCs w:val="18"/>
              </w:rPr>
              <w:t>»</w:t>
            </w:r>
          </w:p>
          <w:p w:rsidR="00A71190" w:rsidRPr="00C33EF2" w:rsidRDefault="00A71190" w:rsidP="00FC43C0">
            <w:pPr>
              <w:suppressAutoHyphens/>
              <w:spacing w:before="40" w:after="80"/>
              <w:ind w:left="-42" w:right="-28" w:hanging="14"/>
              <w:jc w:val="center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  <w:b/>
                <w:spacing w:val="-1"/>
                <w:sz w:val="18"/>
                <w:szCs w:val="18"/>
              </w:rPr>
              <w:t>(ОАО «Инженерный центр энергетики Урала»)</w:t>
            </w:r>
          </w:p>
        </w:tc>
        <w:tc>
          <w:tcPr>
            <w:tcW w:w="824" w:type="dxa"/>
            <w:vMerge w:val="restart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 w:val="restart"/>
            <w:shd w:val="clear" w:color="auto" w:fill="auto"/>
          </w:tcPr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Потенциальным поставщикам</w:t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1"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3"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DOCPROPERTY "ПИ Корр4" \* MERGEFORMAT 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Дол4"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Конт4"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DOCPROPERTY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"ПИ Подр4" \*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>MERGEFORMAT</w:instrText>
            </w:r>
            <w:r w:rsidRPr="00C33EF2">
              <w:rPr>
                <w:rFonts w:ascii="Times New Roman" w:hAnsi="Times New Roman"/>
                <w:sz w:val="28"/>
                <w:szCs w:val="28"/>
              </w:rPr>
              <w:instrText xml:space="preserve">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 w:rsidRPr="00385B2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Почт4" \* MERGEFORMAT </w:instrTex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C33EF2"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Email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instrText xml:space="preserve"> DOCPROPERTY "ПИ Факс 4" \* MERGEFORMAT </w:instrTex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separate"/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fldChar w:fldCharType="end"/>
            </w:r>
          </w:p>
          <w:p w:rsidR="00A71190" w:rsidRPr="00C33EF2" w:rsidRDefault="00A71190" w:rsidP="00FC43C0">
            <w:pPr>
              <w:tabs>
                <w:tab w:val="left" w:pos="618"/>
              </w:tabs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8"/>
                <w:szCs w:val="28"/>
                <w:lang w:val="en-US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tcBorders>
              <w:top w:val="thinThickSmallGap" w:sz="12" w:space="0" w:color="auto"/>
            </w:tcBorders>
            <w:shd w:val="clear" w:color="auto" w:fill="auto"/>
          </w:tcPr>
          <w:p w:rsidR="00A71190" w:rsidRPr="00425332" w:rsidRDefault="00A71190" w:rsidP="00FC43C0">
            <w:pPr>
              <w:suppressAutoHyphens/>
              <w:spacing w:after="0"/>
              <w:jc w:val="center"/>
              <w:rPr>
                <w:rFonts w:cs="Arial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 xml:space="preserve">Первомайская ул., д. 56, </w:t>
            </w:r>
            <w:r w:rsidRPr="00C33EF2">
              <w:rPr>
                <w:rFonts w:cs="Arial"/>
                <w:sz w:val="18"/>
                <w:szCs w:val="18"/>
              </w:rPr>
              <w:br/>
              <w:t>Екатеринбург, Россия, 620075</w:t>
            </w:r>
            <w:r w:rsidRPr="00C33EF2">
              <w:rPr>
                <w:rFonts w:cs="Arial"/>
                <w:sz w:val="18"/>
                <w:szCs w:val="18"/>
              </w:rPr>
              <w:br/>
              <w:t>тел.: (343) 350-32-35</w:t>
            </w:r>
            <w:r w:rsidRPr="00425332">
              <w:rPr>
                <w:rFonts w:cs="Arial"/>
                <w:sz w:val="18"/>
                <w:szCs w:val="18"/>
              </w:rPr>
              <w:t>, 350-82-45</w:t>
            </w:r>
            <w:r w:rsidRPr="00C33EF2">
              <w:rPr>
                <w:rFonts w:cs="Arial"/>
                <w:sz w:val="18"/>
                <w:szCs w:val="18"/>
              </w:rPr>
              <w:t xml:space="preserve">; </w:t>
            </w:r>
            <w:r w:rsidRPr="00C33EF2">
              <w:rPr>
                <w:rFonts w:cs="Arial"/>
                <w:sz w:val="18"/>
                <w:szCs w:val="18"/>
              </w:rPr>
              <w:br/>
              <w:t xml:space="preserve">факс: (343) </w:t>
            </w:r>
            <w:r w:rsidRPr="00425332">
              <w:rPr>
                <w:rFonts w:cs="Arial"/>
                <w:sz w:val="18"/>
                <w:szCs w:val="18"/>
              </w:rPr>
              <w:t>295-60-89</w:t>
            </w:r>
          </w:p>
          <w:p w:rsidR="00A71190" w:rsidRPr="00C33EF2" w:rsidRDefault="00A71190" w:rsidP="00FC43C0">
            <w:pPr>
              <w:suppressAutoHyphens/>
              <w:spacing w:before="0" w:after="8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C33EF2">
              <w:rPr>
                <w:rFonts w:cs="Arial"/>
                <w:sz w:val="18"/>
                <w:szCs w:val="18"/>
                <w:lang w:val="en-US"/>
              </w:rPr>
              <w:t>e-mail: mail@iceu.ru;  http://www.iceu.ru</w:t>
            </w:r>
          </w:p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  <w:caps/>
                <w:spacing w:val="40"/>
                <w:sz w:val="18"/>
                <w:szCs w:val="18"/>
              </w:rPr>
            </w:pPr>
            <w:r w:rsidRPr="00C33EF2">
              <w:rPr>
                <w:rFonts w:cs="Arial"/>
                <w:sz w:val="18"/>
                <w:szCs w:val="18"/>
              </w:rPr>
              <w:t>ОКПО 00113796, ОГРН 1026604943683,</w:t>
            </w:r>
            <w:r w:rsidRPr="00C33EF2">
              <w:rPr>
                <w:rFonts w:cs="Arial"/>
                <w:sz w:val="18"/>
                <w:szCs w:val="18"/>
              </w:rPr>
              <w:br/>
              <w:t>ИНН/КПП 6660002245/660850001</w:t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2035" w:type="dxa"/>
            <w:gridSpan w:val="3"/>
            <w:shd w:val="clear" w:color="auto" w:fill="auto"/>
          </w:tcPr>
          <w:p w:rsidR="00A71190" w:rsidRPr="00C33EF2" w:rsidRDefault="007B6018" w:rsidP="00FC43C0">
            <w:pPr>
              <w:tabs>
                <w:tab w:val="left" w:pos="1944"/>
              </w:tabs>
              <w:suppressAutoHyphens/>
              <w:spacing w:before="60" w:after="0"/>
              <w:ind w:left="-57" w:righ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22.12.2016</w:t>
            </w:r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2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after="0"/>
              <w:jc w:val="center"/>
              <w:rPr>
                <w:rFonts w:cs="Arial"/>
                <w:caps/>
                <w:spacing w:val="40"/>
                <w:sz w:val="28"/>
                <w:szCs w:val="28"/>
              </w:rPr>
            </w:pPr>
            <w:r w:rsidRPr="00C33EF2">
              <w:rPr>
                <w:rFonts w:cs="Arial"/>
              </w:rPr>
              <w:t>№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8012E0" w:rsidP="00375311">
            <w:pPr>
              <w:tabs>
                <w:tab w:val="left" w:pos="1657"/>
              </w:tabs>
              <w:suppressAutoHyphens/>
              <w:spacing w:before="60" w:after="0"/>
              <w:ind w:left="-57"/>
              <w:rPr>
                <w:rFonts w:cs="Arial"/>
                <w:caps/>
                <w:spacing w:val="40"/>
                <w:sz w:val="28"/>
                <w:szCs w:val="28"/>
              </w:rPr>
            </w:pPr>
            <w:r>
              <w:rPr>
                <w:rFonts w:cs="Arial"/>
                <w:u w:val="single"/>
              </w:rPr>
              <w:t>1-16-31-</w:t>
            </w:r>
            <w:r w:rsidR="007B6018">
              <w:rPr>
                <w:rFonts w:cs="Arial"/>
                <w:u w:val="single"/>
              </w:rPr>
              <w:t>7486</w:t>
            </w:r>
            <w:bookmarkStart w:id="0" w:name="_GoBack"/>
            <w:bookmarkEnd w:id="0"/>
            <w:r w:rsidR="00A71190"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92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cs="Arial"/>
              </w:rPr>
            </w:pPr>
            <w:r w:rsidRPr="00C33EF2">
              <w:rPr>
                <w:rFonts w:cs="Arial"/>
              </w:rPr>
              <w:t>На №</w:t>
            </w:r>
          </w:p>
        </w:tc>
        <w:tc>
          <w:tcPr>
            <w:tcW w:w="1109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071"/>
              </w:tabs>
              <w:suppressAutoHyphens/>
              <w:spacing w:before="0" w:after="0"/>
              <w:ind w:left="-57" w:righ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"На №"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468" w:type="dxa"/>
            <w:gridSpan w:val="2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center"/>
              <w:rPr>
                <w:rFonts w:cs="Arial"/>
              </w:rPr>
            </w:pPr>
            <w:r w:rsidRPr="00C33EF2">
              <w:rPr>
                <w:rFonts w:cs="Arial"/>
              </w:rPr>
              <w:t>от</w:t>
            </w:r>
          </w:p>
        </w:tc>
        <w:tc>
          <w:tcPr>
            <w:tcW w:w="1754" w:type="dxa"/>
            <w:shd w:val="clear" w:color="auto" w:fill="auto"/>
          </w:tcPr>
          <w:p w:rsidR="00A71190" w:rsidRPr="00C33EF2" w:rsidRDefault="00A71190" w:rsidP="00FC43C0">
            <w:pPr>
              <w:tabs>
                <w:tab w:val="left" w:pos="1657"/>
              </w:tabs>
              <w:suppressAutoHyphens/>
              <w:spacing w:before="0" w:after="0"/>
              <w:ind w:left="-57"/>
              <w:rPr>
                <w:rFonts w:cs="Arial"/>
                <w:u w:val="single"/>
              </w:rPr>
            </w:pPr>
            <w:r w:rsidRPr="00C33EF2">
              <w:rPr>
                <w:rFonts w:cs="Arial"/>
                <w:u w:val="single"/>
              </w:rPr>
              <w:fldChar w:fldCharType="begin"/>
            </w:r>
            <w:r w:rsidRPr="00C33EF2">
              <w:rPr>
                <w:rFonts w:cs="Arial"/>
                <w:u w:val="single"/>
              </w:rPr>
              <w:instrText xml:space="preserve"> DOCPROPERTY "От" \* MERGEFORMAT </w:instrText>
            </w:r>
            <w:r w:rsidRPr="00C33EF2">
              <w:rPr>
                <w:rFonts w:cs="Arial"/>
                <w:u w:val="single"/>
              </w:rPr>
              <w:fldChar w:fldCharType="separate"/>
            </w:r>
            <w:r>
              <w:rPr>
                <w:rFonts w:cs="Arial"/>
                <w:u w:val="single"/>
              </w:rPr>
              <w:t xml:space="preserve"> </w:t>
            </w:r>
            <w:r w:rsidRPr="00C33EF2">
              <w:rPr>
                <w:rFonts w:cs="Arial"/>
                <w:u w:val="single"/>
              </w:rPr>
              <w:fldChar w:fldCharType="end"/>
            </w:r>
            <w:r w:rsidRPr="00C33EF2">
              <w:rPr>
                <w:rFonts w:cs="Arial"/>
                <w:u w:val="single"/>
              </w:rPr>
              <w:tab/>
            </w:r>
          </w:p>
        </w:tc>
        <w:tc>
          <w:tcPr>
            <w:tcW w:w="824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  <w:tc>
          <w:tcPr>
            <w:tcW w:w="4345" w:type="dxa"/>
            <w:vMerge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8"/>
                <w:szCs w:val="28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  <w:r>
              <w:rPr>
                <w:rFonts w:ascii="Times New Roman" w:hAnsi="Times New Roman"/>
                <w:caps/>
                <w:noProof/>
                <w:spacing w:val="4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27C6CDC" wp14:editId="5A69286F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97155</wp:posOffset>
                      </wp:positionV>
                      <wp:extent cx="2876550" cy="230505"/>
                      <wp:effectExtent l="9525" t="11430" r="9525" b="15240"/>
                      <wp:wrapNone/>
                      <wp:docPr id="8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230505"/>
                                <a:chOff x="1576" y="6457"/>
                                <a:chExt cx="4795" cy="363"/>
                              </a:xfrm>
                            </wpg:grpSpPr>
                            <wpg:grpSp>
                              <wpg:cNvPr id="9" name="Group 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76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0" name="Line 82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1" name="Line 83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2" name="Group 84"/>
                              <wpg:cNvGrpSpPr>
                                <a:grpSpLocks/>
                              </wpg:cNvGrpSpPr>
                              <wpg:grpSpPr bwMode="auto">
                                <a:xfrm rot="5400000">
                                  <a:off x="6010" y="6457"/>
                                  <a:ext cx="360" cy="363"/>
                                  <a:chOff x="7100" y="6871"/>
                                  <a:chExt cx="360" cy="363"/>
                                </a:xfrm>
                              </wpg:grpSpPr>
                              <wps:wsp>
                                <wps:cNvPr id="13" name="Line 85"/>
                                <wps:cNvCnPr/>
                                <wps:spPr bwMode="auto">
                                  <a:xfrm flipV="1">
                                    <a:off x="7101" y="687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4" name="Line 86"/>
                                <wps:cNvCnPr/>
                                <wps:spPr bwMode="auto">
                                  <a:xfrm>
                                    <a:off x="7100" y="6871"/>
                                    <a:ext cx="36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0" o:spid="_x0000_s1026" style="position:absolute;margin-left:-9pt;margin-top:7.65pt;width:226.5pt;height:18.15pt;z-index:251659264" coordorigin="1576,6457" coordsize="4795,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">
                      <v:group id="Group 81" o:spid="_x0000_s1027" style="position:absolute;left:1576;top:6457;width:360;height:363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  <v:line id="Line 82" o:spid="_x0000_s1028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v7lcUAAADbAAAADwAAAGRycy9kb3ducmV2LnhtbESPTWvCQBCG7wX/wzKCl1I3egg1dQ0S&#10;EEqhh1pBvQ3ZaRKbnQ3ZNUn/fedQ6G2GeT+e2eaTa9VAfWg8G1gtE1DEpbcNVwZOn4enZ1AhIlts&#10;PZOBHwqQ72YPW8ysH/mDhmOslIRwyNBAHWOXaR3KmhyGpe+I5fble4dR1r7StsdRwl2r10mSaocN&#10;S0ONHRU1ld/Hu5OSW1Fd329Unjfn7m1MV4/j5XI3ZjGf9i+gIk3xX/znfrWCL/Tyiwygd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gv7lcUAAADbAAAADwAAAAAAAAAA&#10;AAAAAAChAgAAZHJzL2Rvd25yZXYueG1sUEsFBgAAAAAEAAQA+QAAAJMDAAAAAA==&#10;" strokeweight="1pt"/>
                        <v:line id="Line 83" o:spid="_x0000_s1029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      </v:group>
                      <v:group id="Group 84" o:spid="_x0000_s1030" style="position:absolute;left:6010;top:6457;width:360;height:363;rotation:90" coordorigin="7100,6871" coordsize="360,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DVpwNPCAAAA2wAAAA8A&#10;AAAAAAAAAAAAAAAAqgIAAGRycy9kb3ducmV2LnhtbFBLBQYAAAAABAAEAPoAAACZAwAAAAA=&#10;">
                        <v:line id="Line 85" o:spid="_x0000_s1031" style="position:absolute;flip:y;visibility:visible;mso-wrap-style:square" from="7101,6874" to="7101,72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ll4sYAAADbAAAADwAAAGRycy9kb3ducmV2LnhtbESPT2vCQBDF74LfYRmhl9JsbCG0MRsp&#10;QqEUPKgF9TZkp/nT7GzIrkn89l2h4G2G9+b93mTrybRioN7VlhUsoxgEcWF1zaWC78PH0ysI55E1&#10;tpZJwZUcrPP5LMNU25F3NOx9KUIIuxQVVN53qZSuqMigi2xHHLQf2xv0Ye1LqXscQ7hp5XMcJ9Jg&#10;zYFQYUebiorf/cUESLMpz9uGiuPbsfsak+XjeDpdlHpYTO8rEJ4mfzf/X3/qUP8Fbr+EAWT+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ZZeLGAAAA2wAAAA8AAAAAAAAA&#10;AAAAAAAAoQIAAGRycy9kb3ducmV2LnhtbFBLBQYAAAAABAAEAPkAAACUAwAAAAA=&#10;" strokeweight="1pt"/>
                        <v:line id="Line 86" o:spid="_x0000_s1032" style="position:absolute;visibility:visible;mso-wrap-style:square" from="7100,6871" to="7460,68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      </v:group>
                    </v:group>
                  </w:pict>
                </mc:Fallback>
              </mc:AlternateContent>
            </w: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  <w:sz w:val="20"/>
                <w:szCs w:val="20"/>
              </w:rPr>
            </w:pPr>
          </w:p>
        </w:tc>
      </w:tr>
      <w:tr w:rsidR="00A71190" w:rsidRPr="00C33EF2" w:rsidTr="00FC43C0">
        <w:tc>
          <w:tcPr>
            <w:tcW w:w="4251" w:type="dxa"/>
            <w:gridSpan w:val="5"/>
            <w:shd w:val="clear" w:color="auto" w:fill="auto"/>
          </w:tcPr>
          <w:p w:rsidR="00A71190" w:rsidRPr="00375311" w:rsidRDefault="00A71190" w:rsidP="00FC43C0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75311">
              <w:rPr>
                <w:rFonts w:ascii="Times New Roman" w:hAnsi="Times New Roman"/>
                <w:sz w:val="22"/>
                <w:szCs w:val="22"/>
              </w:rPr>
              <w:t xml:space="preserve">Уведомление о закупке субподрядных  </w:t>
            </w:r>
            <w:r w:rsidR="00375311" w:rsidRPr="00375311">
              <w:rPr>
                <w:rFonts w:ascii="Times New Roman" w:hAnsi="Times New Roman"/>
                <w:sz w:val="22"/>
                <w:szCs w:val="22"/>
              </w:rPr>
              <w:t>работ по поиску и разведке подземных вод для целей водоснабжения и разрабо</w:t>
            </w:r>
            <w:r w:rsidR="00375311" w:rsidRPr="00375311">
              <w:rPr>
                <w:rFonts w:ascii="Times New Roman" w:hAnsi="Times New Roman"/>
                <w:sz w:val="22"/>
                <w:szCs w:val="22"/>
              </w:rPr>
              <w:t>т</w:t>
            </w:r>
            <w:r w:rsidR="00375311" w:rsidRPr="00375311">
              <w:rPr>
                <w:rFonts w:ascii="Times New Roman" w:hAnsi="Times New Roman"/>
                <w:sz w:val="22"/>
                <w:szCs w:val="22"/>
              </w:rPr>
              <w:t xml:space="preserve">ке проектной документации на водозабор по объекту «Реконструкция ПС 500 </w:t>
            </w:r>
            <w:proofErr w:type="spellStart"/>
            <w:r w:rsidR="00375311" w:rsidRPr="00375311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="00375311" w:rsidRPr="0037531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375311" w:rsidRPr="00375311">
              <w:rPr>
                <w:rFonts w:ascii="Times New Roman" w:hAnsi="Times New Roman"/>
                <w:sz w:val="22"/>
                <w:szCs w:val="22"/>
              </w:rPr>
              <w:t>Шагол</w:t>
            </w:r>
            <w:proofErr w:type="spellEnd"/>
            <w:r w:rsidR="00375311" w:rsidRPr="00375311">
              <w:rPr>
                <w:rFonts w:ascii="Times New Roman" w:hAnsi="Times New Roman"/>
                <w:sz w:val="22"/>
                <w:szCs w:val="22"/>
              </w:rPr>
              <w:t>. Корректировка».</w:t>
            </w:r>
          </w:p>
          <w:p w:rsidR="00A71190" w:rsidRPr="00C33EF2" w:rsidRDefault="00A71190" w:rsidP="00FC43C0">
            <w:pPr>
              <w:rPr>
                <w:rFonts w:ascii="Times New Roman" w:hAnsi="Times New Roman"/>
              </w:rPr>
            </w:pPr>
          </w:p>
        </w:tc>
        <w:tc>
          <w:tcPr>
            <w:tcW w:w="824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  <w:tc>
          <w:tcPr>
            <w:tcW w:w="4345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/>
              <w:jc w:val="both"/>
              <w:rPr>
                <w:rFonts w:ascii="Times New Roman" w:hAnsi="Times New Roman"/>
                <w:caps/>
                <w:spacing w:val="40"/>
              </w:rPr>
            </w:pPr>
          </w:p>
        </w:tc>
      </w:tr>
    </w:tbl>
    <w:p w:rsidR="00A71190" w:rsidRDefault="00A71190" w:rsidP="00A71190">
      <w:pPr>
        <w:tabs>
          <w:tab w:val="left" w:pos="9354"/>
        </w:tabs>
        <w:spacing w:before="0" w:after="0"/>
        <w:jc w:val="both"/>
        <w:rPr>
          <w:rFonts w:ascii="Times New Roman" w:hAnsi="Times New Roman"/>
          <w:sz w:val="28"/>
          <w:szCs w:val="28"/>
        </w:rPr>
      </w:pP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</w:rPr>
      </w:pPr>
      <w:r w:rsidRPr="00673E90">
        <w:rPr>
          <w:rFonts w:ascii="Times New Roman" w:hAnsi="Times New Roman"/>
          <w:b/>
        </w:rPr>
        <w:t>Приглашение к участию в запросе предложений</w:t>
      </w:r>
    </w:p>
    <w:p w:rsidR="00A71190" w:rsidRPr="00673E90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b/>
        </w:rPr>
      </w:pPr>
    </w:p>
    <w:p w:rsidR="00A71190" w:rsidRPr="00673E90" w:rsidRDefault="00A71190" w:rsidP="00A71190">
      <w:pPr>
        <w:pStyle w:val="ab"/>
      </w:pPr>
      <w:bookmarkStart w:id="1" w:name="_Ref90381523"/>
      <w:bookmarkStart w:id="2" w:name="_Toc90385124"/>
      <w:bookmarkEnd w:id="1"/>
      <w:bookmarkEnd w:id="2"/>
      <w:r w:rsidRPr="00673E90">
        <w:t>Уважаемые господа!</w:t>
      </w:r>
    </w:p>
    <w:p w:rsidR="00A71190" w:rsidRPr="00673E90" w:rsidRDefault="00A71190" w:rsidP="00A71190">
      <w:pPr>
        <w:pStyle w:val="ab"/>
      </w:pPr>
    </w:p>
    <w:p w:rsidR="00A71190" w:rsidRPr="00867943" w:rsidRDefault="00A71190" w:rsidP="00A71190">
      <w:pPr>
        <w:numPr>
          <w:ilvl w:val="0"/>
          <w:numId w:val="8"/>
        </w:numPr>
        <w:tabs>
          <w:tab w:val="left" w:pos="543"/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>Заказчик ОАО «Инженерный центр энергетики Урала», 620075, Екатеринбург, ул. Первома</w:t>
      </w:r>
      <w:r w:rsidRPr="00867943">
        <w:rPr>
          <w:rFonts w:ascii="Times New Roman" w:hAnsi="Times New Roman"/>
          <w:sz w:val="22"/>
          <w:szCs w:val="22"/>
        </w:rPr>
        <w:t>й</w:t>
      </w:r>
      <w:r w:rsidRPr="00867943">
        <w:rPr>
          <w:rFonts w:ascii="Times New Roman" w:hAnsi="Times New Roman"/>
          <w:sz w:val="22"/>
          <w:szCs w:val="22"/>
        </w:rPr>
        <w:t xml:space="preserve">ская, 56, </w:t>
      </w:r>
      <w:r w:rsidRPr="006148E4">
        <w:rPr>
          <w:rFonts w:ascii="Times New Roman" w:hAnsi="Times New Roman"/>
          <w:sz w:val="22"/>
          <w:szCs w:val="22"/>
        </w:rPr>
        <w:t xml:space="preserve">проводит </w:t>
      </w:r>
      <w:r w:rsidRPr="007F7E3A">
        <w:rPr>
          <w:rFonts w:ascii="Times New Roman" w:hAnsi="Times New Roman"/>
          <w:sz w:val="22"/>
          <w:szCs w:val="22"/>
        </w:rPr>
        <w:t xml:space="preserve">открытый запрос предложений </w:t>
      </w:r>
      <w:proofErr w:type="gramStart"/>
      <w:r w:rsidRPr="007F7E3A">
        <w:rPr>
          <w:rFonts w:ascii="Times New Roman" w:hAnsi="Times New Roman"/>
          <w:sz w:val="22"/>
          <w:szCs w:val="22"/>
        </w:rPr>
        <w:t>по</w:t>
      </w:r>
      <w:proofErr w:type="gramEnd"/>
      <w:r w:rsidRPr="007F7E3A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375311" w:rsidRPr="00375311">
        <w:rPr>
          <w:rFonts w:ascii="Times New Roman" w:hAnsi="Times New Roman"/>
          <w:sz w:val="22"/>
          <w:szCs w:val="22"/>
        </w:rPr>
        <w:t>работ</w:t>
      </w:r>
      <w:proofErr w:type="gramEnd"/>
      <w:r w:rsidR="00375311" w:rsidRPr="00375311">
        <w:rPr>
          <w:rFonts w:ascii="Times New Roman" w:hAnsi="Times New Roman"/>
          <w:sz w:val="22"/>
          <w:szCs w:val="22"/>
        </w:rPr>
        <w:t xml:space="preserve"> по поиску и разведке подземных вод для ц</w:t>
      </w:r>
      <w:r w:rsidR="00375311" w:rsidRPr="00375311">
        <w:rPr>
          <w:rFonts w:ascii="Times New Roman" w:hAnsi="Times New Roman"/>
          <w:sz w:val="22"/>
          <w:szCs w:val="22"/>
        </w:rPr>
        <w:t>е</w:t>
      </w:r>
      <w:r w:rsidR="00375311" w:rsidRPr="00375311">
        <w:rPr>
          <w:rFonts w:ascii="Times New Roman" w:hAnsi="Times New Roman"/>
          <w:sz w:val="22"/>
          <w:szCs w:val="22"/>
        </w:rPr>
        <w:t xml:space="preserve">лей водоснабжения и разработке проектной документации на водозабор по объекту «Реконструкция ПС 500 </w:t>
      </w:r>
      <w:proofErr w:type="spellStart"/>
      <w:r w:rsidR="00375311" w:rsidRPr="00375311">
        <w:rPr>
          <w:rFonts w:ascii="Times New Roman" w:hAnsi="Times New Roman"/>
          <w:sz w:val="22"/>
          <w:szCs w:val="22"/>
        </w:rPr>
        <w:t>кВ</w:t>
      </w:r>
      <w:proofErr w:type="spellEnd"/>
      <w:r w:rsidR="00375311" w:rsidRPr="00375311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375311" w:rsidRPr="00375311">
        <w:rPr>
          <w:rFonts w:ascii="Times New Roman" w:hAnsi="Times New Roman"/>
          <w:sz w:val="22"/>
          <w:szCs w:val="22"/>
        </w:rPr>
        <w:t>Шагол</w:t>
      </w:r>
      <w:proofErr w:type="spellEnd"/>
      <w:r w:rsidR="00375311" w:rsidRPr="00375311">
        <w:rPr>
          <w:rFonts w:ascii="Times New Roman" w:hAnsi="Times New Roman"/>
          <w:sz w:val="22"/>
          <w:szCs w:val="22"/>
        </w:rPr>
        <w:t>. Корректировка»</w:t>
      </w:r>
      <w:r w:rsidRPr="007F7E3A">
        <w:rPr>
          <w:rFonts w:ascii="Times New Roman" w:hAnsi="Times New Roman"/>
          <w:b/>
          <w:sz w:val="22"/>
          <w:szCs w:val="22"/>
        </w:rPr>
        <w:t xml:space="preserve">, </w:t>
      </w:r>
      <w:r w:rsidRPr="007F7E3A">
        <w:rPr>
          <w:rFonts w:ascii="Times New Roman" w:hAnsi="Times New Roman"/>
          <w:sz w:val="22"/>
          <w:szCs w:val="22"/>
        </w:rPr>
        <w:t>в связи</w:t>
      </w:r>
      <w:r w:rsidRPr="006148E4">
        <w:rPr>
          <w:rFonts w:ascii="Times New Roman" w:hAnsi="Times New Roman"/>
          <w:sz w:val="22"/>
          <w:szCs w:val="22"/>
        </w:rPr>
        <w:t xml:space="preserve"> с чем, приглашает юридических лиц и индивидуальных пре</w:t>
      </w:r>
      <w:r w:rsidRPr="006148E4">
        <w:rPr>
          <w:rFonts w:ascii="Times New Roman" w:hAnsi="Times New Roman"/>
          <w:sz w:val="22"/>
          <w:szCs w:val="22"/>
        </w:rPr>
        <w:t>д</w:t>
      </w:r>
      <w:r w:rsidRPr="006148E4">
        <w:rPr>
          <w:rFonts w:ascii="Times New Roman" w:hAnsi="Times New Roman"/>
          <w:sz w:val="22"/>
          <w:szCs w:val="22"/>
        </w:rPr>
        <w:t>принимателей (далее - Исполнители) подавать свои предложения.</w:t>
      </w:r>
    </w:p>
    <w:p w:rsidR="00A71190" w:rsidRPr="00867943" w:rsidRDefault="00375311" w:rsidP="00A71190">
      <w:pPr>
        <w:numPr>
          <w:ilvl w:val="0"/>
          <w:numId w:val="8"/>
        </w:numPr>
        <w:tabs>
          <w:tab w:val="left" w:pos="851"/>
        </w:tabs>
        <w:spacing w:before="0" w:after="0"/>
        <w:ind w:left="0" w:firstLine="567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Для получения технической части уведомления необходимо написать письмо на электронную почту </w:t>
      </w:r>
      <w:r>
        <w:rPr>
          <w:rFonts w:ascii="Times New Roman" w:hAnsi="Times New Roman"/>
          <w:sz w:val="22"/>
          <w:szCs w:val="22"/>
          <w:lang w:val="en-US"/>
        </w:rPr>
        <w:t>Olga</w:t>
      </w:r>
      <w:r w:rsidRPr="00375311">
        <w:rPr>
          <w:rFonts w:ascii="Times New Roman" w:hAnsi="Times New Roman"/>
          <w:sz w:val="22"/>
          <w:szCs w:val="22"/>
        </w:rPr>
        <w:t>.</w:t>
      </w:r>
      <w:proofErr w:type="spellStart"/>
      <w:r>
        <w:rPr>
          <w:rFonts w:ascii="Times New Roman" w:hAnsi="Times New Roman"/>
          <w:sz w:val="22"/>
          <w:szCs w:val="22"/>
          <w:lang w:val="en-US"/>
        </w:rPr>
        <w:t>Averina</w:t>
      </w:r>
      <w:proofErr w:type="spellEnd"/>
      <w:r w:rsidRPr="00375311">
        <w:rPr>
          <w:rFonts w:ascii="Times New Roman" w:hAnsi="Times New Roman"/>
          <w:sz w:val="22"/>
          <w:szCs w:val="22"/>
        </w:rPr>
        <w:t>@</w:t>
      </w:r>
      <w:proofErr w:type="spellStart"/>
      <w:r>
        <w:rPr>
          <w:rFonts w:ascii="Times New Roman" w:hAnsi="Times New Roman"/>
          <w:sz w:val="22"/>
          <w:szCs w:val="22"/>
          <w:lang w:val="en-US"/>
        </w:rPr>
        <w:t>iceu</w:t>
      </w:r>
      <w:proofErr w:type="spellEnd"/>
      <w:r w:rsidRPr="00375311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  <w:lang w:val="en-US"/>
        </w:rPr>
        <w:t>ru</w:t>
      </w:r>
      <w:r w:rsidR="00A71190" w:rsidRPr="00867943">
        <w:rPr>
          <w:rFonts w:ascii="Times New Roman" w:hAnsi="Times New Roman"/>
          <w:sz w:val="22"/>
          <w:szCs w:val="22"/>
        </w:rPr>
        <w:t>.</w:t>
      </w:r>
      <w:r w:rsidR="00A71190">
        <w:rPr>
          <w:rFonts w:ascii="Times New Roman" w:hAnsi="Times New Roman"/>
          <w:sz w:val="22"/>
          <w:szCs w:val="22"/>
        </w:rPr>
        <w:t xml:space="preserve"> </w:t>
      </w:r>
    </w:p>
    <w:p w:rsidR="00A71190" w:rsidRPr="00867943" w:rsidRDefault="00A71190" w:rsidP="00A71190">
      <w:pPr>
        <w:tabs>
          <w:tab w:val="left" w:pos="851"/>
        </w:tabs>
        <w:spacing w:before="0" w:after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t xml:space="preserve">3. Для участия в Запросе предложений участник должен отвечать следующим требованиям:   </w:t>
      </w:r>
    </w:p>
    <w:p w:rsidR="00A71190" w:rsidRPr="00867943" w:rsidRDefault="00A71190" w:rsidP="00A71190">
      <w:pPr>
        <w:pStyle w:val="ac"/>
        <w:tabs>
          <w:tab w:val="num" w:pos="0"/>
          <w:tab w:val="left" w:pos="851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-  обладать гражданской правоспособностью в полном объеме для заключения и исполнения Дог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вора;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180"/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не являться неплатежеспособным, банкротом, не находиться в процессе ликвидации;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b/>
          <w:sz w:val="22"/>
          <w:szCs w:val="22"/>
        </w:rPr>
      </w:pPr>
      <w:r w:rsidRPr="00867943">
        <w:rPr>
          <w:sz w:val="22"/>
          <w:szCs w:val="22"/>
        </w:rPr>
        <w:t>иметь разрешительные документы на право оказывать требуемые услуги (свидетельство о пр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ве собственности);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обладать всеми необходимыми ресурсами (финансовыми, материально-техническими);</w:t>
      </w:r>
    </w:p>
    <w:p w:rsidR="00A71190" w:rsidRPr="00867943" w:rsidRDefault="00A71190" w:rsidP="00A71190">
      <w:pPr>
        <w:pStyle w:val="ac"/>
        <w:numPr>
          <w:ilvl w:val="0"/>
          <w:numId w:val="7"/>
        </w:numPr>
        <w:tabs>
          <w:tab w:val="left" w:pos="567"/>
          <w:tab w:val="left" w:pos="851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иметь опыт аналогичных работ (услуг).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Участник должен подтвердить возможность поставки по гарантийному письму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действительным в течение не менее 90 дней с момента вскрытия поданных предложений.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b/>
          <w:i/>
          <w:sz w:val="22"/>
          <w:szCs w:val="22"/>
        </w:rPr>
      </w:pPr>
      <w:r w:rsidRPr="00867943">
        <w:rPr>
          <w:sz w:val="22"/>
          <w:szCs w:val="22"/>
        </w:rPr>
        <w:t>Предложение должно быть подано на русском языке. Все цены должны быть выражены в ро</w:t>
      </w:r>
      <w:r w:rsidRPr="00867943">
        <w:rPr>
          <w:sz w:val="22"/>
          <w:szCs w:val="22"/>
        </w:rPr>
        <w:t>с</w:t>
      </w:r>
      <w:r w:rsidRPr="00867943">
        <w:rPr>
          <w:sz w:val="22"/>
          <w:szCs w:val="22"/>
        </w:rPr>
        <w:t xml:space="preserve">сийских рублях. 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lastRenderedPageBreak/>
        <w:t>Предложение должно быть подано в форме письма, имеющего правовой статус оферты с указанием стоимости услуг, с учетом всех накладных и транспортных расходов, НДС, формы и поря</w:t>
      </w:r>
      <w:r w:rsidRPr="00867943">
        <w:rPr>
          <w:sz w:val="22"/>
          <w:szCs w:val="22"/>
        </w:rPr>
        <w:t>д</w:t>
      </w:r>
      <w:r w:rsidRPr="00867943">
        <w:rPr>
          <w:sz w:val="22"/>
          <w:szCs w:val="22"/>
        </w:rPr>
        <w:t>ка оплаты, срока выполнения услуг, срока действия заявки, других существенных условий предлагаемой сделки.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360"/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Организатор может предложить участникам запроса предложений повысить привлекател</w:t>
      </w:r>
      <w:r w:rsidRPr="00867943">
        <w:rPr>
          <w:sz w:val="22"/>
          <w:szCs w:val="22"/>
        </w:rPr>
        <w:t>ь</w:t>
      </w:r>
      <w:r w:rsidRPr="00867943">
        <w:rPr>
          <w:sz w:val="22"/>
          <w:szCs w:val="22"/>
        </w:rPr>
        <w:t>ность своего предложения путем снижения первоначальной цены на закупаемую продукцию при усл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 xml:space="preserve">вии сохранения остальных условий предложения </w:t>
      </w:r>
      <w:proofErr w:type="gramStart"/>
      <w:r w:rsidRPr="00867943">
        <w:rPr>
          <w:sz w:val="22"/>
          <w:szCs w:val="22"/>
        </w:rPr>
        <w:t>неизменными</w:t>
      </w:r>
      <w:proofErr w:type="gramEnd"/>
      <w:r w:rsidRPr="00867943">
        <w:rPr>
          <w:sz w:val="22"/>
          <w:szCs w:val="22"/>
        </w:rPr>
        <w:t>, а по результатам провести переторжку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Предложение должно быть подано в закрытом конверте </w:t>
      </w:r>
      <w:r w:rsidRPr="00867943">
        <w:rPr>
          <w:b/>
          <w:sz w:val="22"/>
          <w:szCs w:val="22"/>
        </w:rPr>
        <w:t xml:space="preserve">до 12-00 часов местного времени </w:t>
      </w:r>
      <w:r w:rsidR="00375311" w:rsidRPr="00375311">
        <w:rPr>
          <w:b/>
          <w:sz w:val="22"/>
          <w:szCs w:val="22"/>
        </w:rPr>
        <w:t>29</w:t>
      </w:r>
      <w:r w:rsidRPr="00867943">
        <w:rPr>
          <w:b/>
          <w:sz w:val="22"/>
          <w:szCs w:val="22"/>
        </w:rPr>
        <w:t>.</w:t>
      </w:r>
      <w:r w:rsidR="00375311" w:rsidRPr="00375311">
        <w:rPr>
          <w:b/>
          <w:sz w:val="22"/>
          <w:szCs w:val="22"/>
        </w:rPr>
        <w:t>12</w:t>
      </w:r>
      <w:r w:rsidRPr="00867943">
        <w:rPr>
          <w:b/>
          <w:sz w:val="22"/>
          <w:szCs w:val="22"/>
        </w:rPr>
        <w:t>.201</w:t>
      </w:r>
      <w:r>
        <w:rPr>
          <w:b/>
          <w:sz w:val="22"/>
          <w:szCs w:val="22"/>
        </w:rPr>
        <w:t>6</w:t>
      </w:r>
      <w:r w:rsidRPr="00867943">
        <w:rPr>
          <w:sz w:val="22"/>
          <w:szCs w:val="22"/>
        </w:rPr>
        <w:t xml:space="preserve"> по адресу: Екатеринбург, ул. </w:t>
      </w:r>
      <w:proofErr w:type="gramStart"/>
      <w:r w:rsidRPr="00867943">
        <w:rPr>
          <w:sz w:val="22"/>
          <w:szCs w:val="22"/>
        </w:rPr>
        <w:t>Первомайская</w:t>
      </w:r>
      <w:proofErr w:type="gramEnd"/>
      <w:r w:rsidRPr="00867943">
        <w:rPr>
          <w:sz w:val="22"/>
          <w:szCs w:val="22"/>
        </w:rPr>
        <w:t>, 56, ком. 529, Юридический отдел, внутренний телефон 11-29.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Заказчик в срок до </w:t>
      </w:r>
      <w:r w:rsidR="00375311" w:rsidRPr="00375311">
        <w:rPr>
          <w:sz w:val="22"/>
          <w:szCs w:val="22"/>
        </w:rPr>
        <w:t>31</w:t>
      </w:r>
      <w:r w:rsidRPr="00867943">
        <w:rPr>
          <w:sz w:val="22"/>
          <w:szCs w:val="22"/>
        </w:rPr>
        <w:t>.</w:t>
      </w:r>
      <w:r w:rsidR="00375311" w:rsidRPr="00375311">
        <w:rPr>
          <w:sz w:val="22"/>
          <w:szCs w:val="22"/>
        </w:rPr>
        <w:t>12</w:t>
      </w:r>
      <w:r w:rsidRPr="00867943">
        <w:rPr>
          <w:sz w:val="22"/>
          <w:szCs w:val="22"/>
        </w:rPr>
        <w:t>.201</w:t>
      </w:r>
      <w:r w:rsidR="00375311" w:rsidRPr="00375311">
        <w:rPr>
          <w:sz w:val="22"/>
          <w:szCs w:val="22"/>
        </w:rPr>
        <w:t>7</w:t>
      </w:r>
      <w:r w:rsidRPr="00867943">
        <w:rPr>
          <w:sz w:val="22"/>
          <w:szCs w:val="22"/>
        </w:rPr>
        <w:t xml:space="preserve"> определит Победителя.</w:t>
      </w:r>
    </w:p>
    <w:p w:rsidR="00A71190" w:rsidRPr="00867943" w:rsidRDefault="00A71190" w:rsidP="00A71190">
      <w:pPr>
        <w:pStyle w:val="ac"/>
        <w:tabs>
          <w:tab w:val="left" w:pos="724"/>
          <w:tab w:val="left" w:pos="905"/>
        </w:tabs>
        <w:spacing w:before="0" w:line="240" w:lineRule="auto"/>
        <w:ind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Предложение будет рассматриваться по следующим критериям: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Соответствие техническим требованиям (на основании экспертной оценки техническими сп</w:t>
      </w:r>
      <w:r w:rsidRPr="00867943">
        <w:rPr>
          <w:sz w:val="22"/>
          <w:szCs w:val="22"/>
        </w:rPr>
        <w:t>е</w:t>
      </w:r>
      <w:r w:rsidRPr="00867943">
        <w:rPr>
          <w:sz w:val="22"/>
          <w:szCs w:val="22"/>
        </w:rPr>
        <w:t>циалистами Заказчика);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Стоимость;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>Срок;</w:t>
      </w:r>
    </w:p>
    <w:p w:rsidR="00A71190" w:rsidRPr="00867943" w:rsidRDefault="00A71190" w:rsidP="00A71190">
      <w:pPr>
        <w:pStyle w:val="a1"/>
        <w:numPr>
          <w:ilvl w:val="4"/>
          <w:numId w:val="6"/>
        </w:numPr>
        <w:tabs>
          <w:tab w:val="clear" w:pos="1647"/>
          <w:tab w:val="left" w:pos="905"/>
          <w:tab w:val="num" w:pos="2520"/>
        </w:tabs>
        <w:snapToGrid w:val="0"/>
        <w:spacing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Надежность участника по оценке </w:t>
      </w:r>
      <w:r w:rsidRPr="00867943">
        <w:rPr>
          <w:spacing w:val="-8"/>
          <w:sz w:val="22"/>
          <w:szCs w:val="22"/>
        </w:rPr>
        <w:t>департамента экономической безопасности</w:t>
      </w:r>
      <w:r w:rsidRPr="00867943">
        <w:rPr>
          <w:sz w:val="22"/>
          <w:szCs w:val="22"/>
        </w:rPr>
        <w:t xml:space="preserve"> Заказчика.</w:t>
      </w:r>
    </w:p>
    <w:p w:rsidR="00A71190" w:rsidRPr="00867943" w:rsidRDefault="00A71190" w:rsidP="00A71190">
      <w:pPr>
        <w:pStyle w:val="ac"/>
        <w:numPr>
          <w:ilvl w:val="0"/>
          <w:numId w:val="9"/>
        </w:numPr>
        <w:tabs>
          <w:tab w:val="num" w:pos="720"/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 Настоящий запрос предложений не является офертой или публичной офертой Заказчика, пр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цедура запроса предложений не является процедурой проведения конкурса. Заказчик имеет право отк</w:t>
      </w:r>
      <w:r w:rsidRPr="00867943">
        <w:rPr>
          <w:sz w:val="22"/>
          <w:szCs w:val="22"/>
        </w:rPr>
        <w:t>а</w:t>
      </w:r>
      <w:r w:rsidRPr="00867943">
        <w:rPr>
          <w:sz w:val="22"/>
          <w:szCs w:val="22"/>
        </w:rPr>
        <w:t>заться от всех полученных предложений по любой причине или прекратить процедуру запроса предл</w:t>
      </w:r>
      <w:r w:rsidRPr="00867943">
        <w:rPr>
          <w:sz w:val="22"/>
          <w:szCs w:val="22"/>
        </w:rPr>
        <w:t>о</w:t>
      </w:r>
      <w:r w:rsidRPr="00867943">
        <w:rPr>
          <w:sz w:val="22"/>
          <w:szCs w:val="22"/>
        </w:rPr>
        <w:t>жений в любой момент, не неся при этом никакой ответственности перед поставщиками.</w:t>
      </w:r>
    </w:p>
    <w:p w:rsidR="00A71190" w:rsidRDefault="00A71190" w:rsidP="00A71190">
      <w:pPr>
        <w:pStyle w:val="ac"/>
        <w:numPr>
          <w:ilvl w:val="0"/>
          <w:numId w:val="9"/>
        </w:numPr>
        <w:tabs>
          <w:tab w:val="left" w:pos="905"/>
        </w:tabs>
        <w:spacing w:before="0" w:line="240" w:lineRule="auto"/>
        <w:ind w:left="0" w:firstLine="567"/>
        <w:contextualSpacing/>
        <w:rPr>
          <w:sz w:val="22"/>
          <w:szCs w:val="22"/>
        </w:rPr>
      </w:pPr>
      <w:r w:rsidRPr="00867943">
        <w:rPr>
          <w:sz w:val="22"/>
          <w:szCs w:val="22"/>
        </w:rPr>
        <w:t xml:space="preserve">По организационным вопросам обращаться к </w:t>
      </w:r>
      <w:proofErr w:type="spellStart"/>
      <w:r w:rsidRPr="00867943">
        <w:rPr>
          <w:sz w:val="22"/>
          <w:szCs w:val="22"/>
        </w:rPr>
        <w:t>Авериной</w:t>
      </w:r>
      <w:proofErr w:type="spellEnd"/>
      <w:r w:rsidRPr="00867943">
        <w:rPr>
          <w:sz w:val="22"/>
          <w:szCs w:val="22"/>
        </w:rPr>
        <w:t xml:space="preserve"> Ольге Сергеевне тел. (343) 350-</w:t>
      </w:r>
      <w:r>
        <w:rPr>
          <w:sz w:val="22"/>
          <w:szCs w:val="22"/>
        </w:rPr>
        <w:t>82</w:t>
      </w:r>
      <w:r w:rsidRPr="00867943">
        <w:rPr>
          <w:sz w:val="22"/>
          <w:szCs w:val="22"/>
        </w:rPr>
        <w:t>-</w:t>
      </w:r>
      <w:r>
        <w:rPr>
          <w:sz w:val="22"/>
          <w:szCs w:val="22"/>
        </w:rPr>
        <w:t>27</w:t>
      </w:r>
      <w:r w:rsidRPr="00867943">
        <w:rPr>
          <w:sz w:val="22"/>
          <w:szCs w:val="22"/>
        </w:rPr>
        <w:t xml:space="preserve">; 11-29 </w:t>
      </w:r>
      <w:r w:rsidRPr="00867943">
        <w:rPr>
          <w:sz w:val="22"/>
          <w:szCs w:val="22"/>
          <w:lang w:val="en-US"/>
        </w:rPr>
        <w:t>e</w:t>
      </w:r>
      <w:r w:rsidRPr="00867943">
        <w:rPr>
          <w:sz w:val="22"/>
          <w:szCs w:val="22"/>
        </w:rPr>
        <w:t>-</w:t>
      </w:r>
      <w:r w:rsidRPr="00867943">
        <w:rPr>
          <w:sz w:val="22"/>
          <w:szCs w:val="22"/>
          <w:lang w:val="en-US"/>
        </w:rPr>
        <w:t>mail</w:t>
      </w:r>
      <w:r w:rsidRPr="00867943">
        <w:rPr>
          <w:sz w:val="22"/>
          <w:szCs w:val="22"/>
        </w:rPr>
        <w:t>:</w:t>
      </w:r>
      <w:hyperlink r:id="rId9" w:history="1">
        <w:r w:rsidRPr="00867943">
          <w:rPr>
            <w:rStyle w:val="a6"/>
            <w:color w:val="auto"/>
            <w:sz w:val="22"/>
            <w:szCs w:val="22"/>
          </w:rPr>
          <w:t xml:space="preserve"> </w:t>
        </w:r>
      </w:hyperlink>
      <w:hyperlink r:id="rId10" w:history="1">
        <w:r w:rsidRPr="00B26740">
          <w:rPr>
            <w:rStyle w:val="a6"/>
            <w:sz w:val="22"/>
            <w:szCs w:val="22"/>
          </w:rPr>
          <w:t>Olga.Averina@iceu.ru</w:t>
        </w:r>
      </w:hyperlink>
    </w:p>
    <w:p w:rsidR="00A71190" w:rsidRPr="007F7E3A" w:rsidRDefault="00A71190" w:rsidP="007F7E3A">
      <w:pPr>
        <w:spacing w:before="0" w:after="0"/>
        <w:rPr>
          <w:rFonts w:ascii="Times New Roman" w:hAnsi="Times New Roman"/>
          <w:sz w:val="22"/>
          <w:szCs w:val="22"/>
          <w:lang w:val="en-US"/>
        </w:rPr>
      </w:pPr>
      <w:r w:rsidRPr="007F7E3A">
        <w:rPr>
          <w:rFonts w:ascii="Times New Roman" w:hAnsi="Times New Roman"/>
          <w:sz w:val="22"/>
          <w:szCs w:val="22"/>
        </w:rPr>
        <w:t xml:space="preserve">По техническим вопросам обращаться к  </w:t>
      </w:r>
      <w:r w:rsidR="007F7E3A" w:rsidRPr="007F7E3A">
        <w:rPr>
          <w:rFonts w:ascii="Times New Roman" w:hAnsi="Times New Roman"/>
          <w:sz w:val="22"/>
          <w:szCs w:val="22"/>
        </w:rPr>
        <w:fldChar w:fldCharType="begin"/>
      </w:r>
      <w:r w:rsidR="007F7E3A" w:rsidRPr="007F7E3A">
        <w:rPr>
          <w:rFonts w:ascii="Times New Roman" w:hAnsi="Times New Roman"/>
          <w:sz w:val="22"/>
          <w:szCs w:val="22"/>
        </w:rPr>
        <w:instrText xml:space="preserve"> DOCPROPERTY "Р*Исполнитель...*Полное ИОФ" \* MERGEFORMAT </w:instrText>
      </w:r>
      <w:r w:rsidR="007F7E3A" w:rsidRPr="007F7E3A">
        <w:rPr>
          <w:rFonts w:ascii="Times New Roman" w:hAnsi="Times New Roman"/>
          <w:sz w:val="22"/>
          <w:szCs w:val="22"/>
        </w:rPr>
        <w:fldChar w:fldCharType="separate"/>
      </w:r>
      <w:r w:rsidR="007F7E3A" w:rsidRPr="007F7E3A">
        <w:rPr>
          <w:rFonts w:ascii="Times New Roman" w:hAnsi="Times New Roman"/>
          <w:sz w:val="22"/>
          <w:szCs w:val="22"/>
        </w:rPr>
        <w:t xml:space="preserve">Александру Викторовичу </w:t>
      </w:r>
      <w:proofErr w:type="spellStart"/>
      <w:r w:rsidR="007F7E3A" w:rsidRPr="007F7E3A">
        <w:rPr>
          <w:rFonts w:ascii="Times New Roman" w:hAnsi="Times New Roman"/>
          <w:sz w:val="22"/>
          <w:szCs w:val="22"/>
        </w:rPr>
        <w:t>Томашев</w:t>
      </w:r>
      <w:r w:rsidR="007F7E3A" w:rsidRPr="007F7E3A">
        <w:rPr>
          <w:rFonts w:ascii="Times New Roman" w:hAnsi="Times New Roman"/>
          <w:sz w:val="22"/>
          <w:szCs w:val="22"/>
        </w:rPr>
        <w:fldChar w:fldCharType="end"/>
      </w:r>
      <w:r w:rsidR="007F7E3A" w:rsidRPr="007F7E3A">
        <w:rPr>
          <w:rFonts w:ascii="Times New Roman" w:hAnsi="Times New Roman"/>
          <w:sz w:val="22"/>
          <w:szCs w:val="22"/>
        </w:rPr>
        <w:t>у</w:t>
      </w:r>
      <w:proofErr w:type="spellEnd"/>
      <w:r w:rsidR="007F7E3A" w:rsidRPr="007F7E3A">
        <w:rPr>
          <w:rFonts w:ascii="Times New Roman" w:hAnsi="Times New Roman"/>
          <w:sz w:val="22"/>
          <w:szCs w:val="22"/>
        </w:rPr>
        <w:t xml:space="preserve"> </w:t>
      </w:r>
      <w:r w:rsidRPr="007F7E3A">
        <w:rPr>
          <w:rFonts w:ascii="Times New Roman" w:hAnsi="Times New Roman"/>
          <w:sz w:val="22"/>
          <w:szCs w:val="22"/>
        </w:rPr>
        <w:t xml:space="preserve">тел. </w:t>
      </w:r>
      <w:r w:rsidRPr="007F7E3A">
        <w:rPr>
          <w:rFonts w:ascii="Times New Roman" w:hAnsi="Times New Roman"/>
          <w:sz w:val="22"/>
          <w:szCs w:val="22"/>
          <w:lang w:val="en-US"/>
        </w:rPr>
        <w:t xml:space="preserve">(351)791-62-37 e-mail: </w:t>
      </w:r>
      <w:r w:rsidR="007F7E3A" w:rsidRPr="007F7E3A">
        <w:rPr>
          <w:rFonts w:ascii="Times New Roman" w:hAnsi="Times New Roman"/>
          <w:sz w:val="22"/>
          <w:szCs w:val="22"/>
          <w:lang w:val="en-US"/>
        </w:rPr>
        <w:t>&lt;Alexandr.Tomashev@iceu.ru&gt;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1808"/>
        <w:gridCol w:w="7763"/>
      </w:tblGrid>
      <w:tr w:rsidR="00A71190" w:rsidRPr="007F7E3A" w:rsidTr="00FC43C0">
        <w:tc>
          <w:tcPr>
            <w:tcW w:w="1808" w:type="dxa"/>
            <w:shd w:val="clear" w:color="auto" w:fill="auto"/>
          </w:tcPr>
          <w:p w:rsidR="00A71190" w:rsidRPr="007F7E3A" w:rsidRDefault="00A71190" w:rsidP="00FC43C0">
            <w:pPr>
              <w:spacing w:before="0" w:after="0" w:line="36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7763" w:type="dxa"/>
            <w:shd w:val="clear" w:color="auto" w:fill="auto"/>
          </w:tcPr>
          <w:p w:rsidR="00A71190" w:rsidRPr="007F7E3A" w:rsidRDefault="00A71190" w:rsidP="00FC43C0">
            <w:pPr>
              <w:tabs>
                <w:tab w:val="left" w:pos="266"/>
              </w:tabs>
              <w:spacing w:before="0" w:after="0"/>
              <w:ind w:left="11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A71190" w:rsidRPr="00867943" w:rsidRDefault="00A71190" w:rsidP="00A71190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4"/>
        </w:rPr>
      </w:pPr>
      <w:r w:rsidRPr="00867943">
        <w:rPr>
          <w:sz w:val="24"/>
        </w:rPr>
        <w:t>Приложение:</w:t>
      </w:r>
    </w:p>
    <w:p w:rsidR="00A71190" w:rsidRPr="00375311" w:rsidRDefault="00A71190" w:rsidP="00375311">
      <w:pPr>
        <w:pStyle w:val="ac"/>
        <w:tabs>
          <w:tab w:val="left" w:pos="905"/>
        </w:tabs>
        <w:spacing w:before="0" w:line="240" w:lineRule="auto"/>
        <w:ind w:firstLine="567"/>
        <w:contextualSpacing/>
        <w:rPr>
          <w:sz w:val="24"/>
        </w:rPr>
      </w:pPr>
      <w:r w:rsidRPr="00867943">
        <w:rPr>
          <w:sz w:val="24"/>
        </w:rPr>
        <w:t xml:space="preserve">1. </w:t>
      </w:r>
      <w:r w:rsidRPr="00375311">
        <w:rPr>
          <w:sz w:val="24"/>
        </w:rPr>
        <w:t>Формы подачи Предложения</w:t>
      </w:r>
    </w:p>
    <w:tbl>
      <w:tblPr>
        <w:tblW w:w="9571" w:type="dxa"/>
        <w:tblLook w:val="01E0" w:firstRow="1" w:lastRow="1" w:firstColumn="1" w:lastColumn="1" w:noHBand="0" w:noVBand="0"/>
      </w:tblPr>
      <w:tblGrid>
        <w:gridCol w:w="5750"/>
        <w:gridCol w:w="923"/>
        <w:gridCol w:w="2898"/>
      </w:tblGrid>
      <w:tr w:rsidR="00A71190" w:rsidRPr="00C33EF2" w:rsidTr="00FC43C0">
        <w:tc>
          <w:tcPr>
            <w:tcW w:w="5750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C33EF2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 w:line="36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867943" w:rsidTr="00FC43C0">
        <w:tc>
          <w:tcPr>
            <w:tcW w:w="5750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867943">
              <w:rPr>
                <w:rFonts w:ascii="Times New Roman" w:hAnsi="Times New Roman"/>
                <w:sz w:val="22"/>
                <w:szCs w:val="22"/>
              </w:rPr>
              <w:fldChar w:fldCharType="begin"/>
            </w:r>
            <w:r w:rsidRPr="00867943">
              <w:rPr>
                <w:rFonts w:ascii="Times New Roman" w:hAnsi="Times New Roman"/>
                <w:sz w:val="22"/>
                <w:szCs w:val="22"/>
              </w:rPr>
              <w:instrText xml:space="preserve"> DOCPROPERTY "Р*ПИ Подписал...*Полная должность" \* MERGEFORMAT </w:instrTex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Times New Roman" w:hAnsi="Times New Roman"/>
                <w:sz w:val="22"/>
                <w:szCs w:val="22"/>
              </w:rPr>
              <w:t>Заместитель генерального директора по сопровождению производства</w:t>
            </w:r>
            <w:r w:rsidRPr="0086794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23" w:type="dxa"/>
            <w:shd w:val="clear" w:color="auto" w:fill="auto"/>
          </w:tcPr>
          <w:p w:rsidR="00A71190" w:rsidRPr="00867943" w:rsidRDefault="00A71190" w:rsidP="00FC43C0">
            <w:pPr>
              <w:suppressAutoHyphens/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98" w:type="dxa"/>
            <w:shd w:val="clear" w:color="auto" w:fill="auto"/>
            <w:vAlign w:val="bottom"/>
          </w:tcPr>
          <w:p w:rsidR="00A71190" w:rsidRPr="00867943" w:rsidRDefault="00A71190" w:rsidP="00FC43C0">
            <w:pPr>
              <w:suppressAutoHyphens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Ю. А. Уляшов</w:t>
            </w:r>
            <w:r w:rsidRPr="00867943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7C2843" w:rsidRDefault="00A71190" w:rsidP="00A71190">
      <w:pPr>
        <w:spacing w:before="0" w:after="0"/>
        <w:jc w:val="both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71190" w:rsidRPr="006148E4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</w:rPr>
        <w:fldChar w:fldCharType="begin"/>
      </w:r>
      <w:r w:rsidRPr="00867943">
        <w:rPr>
          <w:rFonts w:ascii="Times New Roman" w:hAnsi="Times New Roman"/>
          <w:sz w:val="22"/>
          <w:szCs w:val="22"/>
        </w:rPr>
        <w:instrText xml:space="preserve"> DOCPROPERTY "Р*ПИ Исполнитель...*Полное ИОФ" \* MERGEFORMAT </w:instrText>
      </w:r>
      <w:r w:rsidRPr="00867943">
        <w:rPr>
          <w:rFonts w:ascii="Times New Roman" w:hAnsi="Times New Roman"/>
          <w:sz w:val="22"/>
          <w:szCs w:val="22"/>
        </w:rPr>
        <w:fldChar w:fldCharType="separate"/>
      </w:r>
      <w:r>
        <w:rPr>
          <w:rFonts w:ascii="Times New Roman" w:hAnsi="Times New Roman"/>
          <w:sz w:val="22"/>
          <w:szCs w:val="22"/>
        </w:rPr>
        <w:t>Ольга Сергеевна Аверина</w:t>
      </w:r>
      <w:r w:rsidRPr="00867943">
        <w:rPr>
          <w:rFonts w:ascii="Times New Roman" w:hAnsi="Times New Roman"/>
          <w:sz w:val="22"/>
          <w:szCs w:val="22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  <w:r w:rsidRPr="00867943">
        <w:rPr>
          <w:rFonts w:ascii="Times New Roman" w:hAnsi="Times New Roman"/>
          <w:sz w:val="22"/>
          <w:szCs w:val="22"/>
          <w:lang w:val="en-US"/>
        </w:rPr>
        <w:fldChar w:fldCharType="begin"/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DOCPROPERTY</w:instrText>
      </w:r>
      <w:r w:rsidRPr="006148E4">
        <w:rPr>
          <w:rFonts w:ascii="Times New Roman" w:hAnsi="Times New Roman"/>
          <w:sz w:val="22"/>
          <w:szCs w:val="22"/>
        </w:rPr>
        <w:instrText xml:space="preserve"> "Р*ПИ Исполнитель...*Телефон" \* </w:instrText>
      </w:r>
      <w:r w:rsidRPr="00867943">
        <w:rPr>
          <w:rFonts w:ascii="Times New Roman" w:hAnsi="Times New Roman"/>
          <w:sz w:val="22"/>
          <w:szCs w:val="22"/>
          <w:lang w:val="en-US"/>
        </w:rPr>
        <w:instrText>MERGEFORMAT</w:instrText>
      </w:r>
      <w:r w:rsidRPr="006148E4">
        <w:rPr>
          <w:rFonts w:ascii="Times New Roman" w:hAnsi="Times New Roman"/>
          <w:sz w:val="22"/>
          <w:szCs w:val="22"/>
        </w:rPr>
        <w:instrText xml:space="preserve"> </w:instrTex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separate"/>
      </w:r>
      <w:r w:rsidRPr="006148E4">
        <w:rPr>
          <w:rFonts w:ascii="Times New Roman" w:hAnsi="Times New Roman"/>
          <w:sz w:val="22"/>
          <w:szCs w:val="22"/>
        </w:rPr>
        <w:t>(343) 345-44-11; 11-29</w:t>
      </w:r>
      <w:r w:rsidRPr="00867943">
        <w:rPr>
          <w:rFonts w:ascii="Times New Roman" w:hAnsi="Times New Roman"/>
          <w:sz w:val="22"/>
          <w:szCs w:val="22"/>
          <w:lang w:val="en-US"/>
        </w:rPr>
        <w:fldChar w:fldCharType="end"/>
      </w: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7F7E3A" w:rsidRDefault="007F7E3A" w:rsidP="007F7E3A">
      <w:pPr>
        <w:spacing w:before="0" w:after="0"/>
        <w:jc w:val="center"/>
        <w:rPr>
          <w:rFonts w:ascii="Times New Roman" w:hAnsi="Times New Roman"/>
          <w:b/>
        </w:rPr>
      </w:pPr>
    </w:p>
    <w:p w:rsidR="007F7E3A" w:rsidRPr="007F7E3A" w:rsidRDefault="007F7E3A" w:rsidP="007F7E3A">
      <w:pPr>
        <w:spacing w:before="0" w:after="0"/>
        <w:ind w:firstLine="567"/>
        <w:rPr>
          <w:rFonts w:ascii="Times New Roman" w:hAnsi="Times New Roman"/>
        </w:rPr>
        <w:sectPr w:rsidR="007F7E3A" w:rsidRPr="007F7E3A" w:rsidSect="007D5FE8">
          <w:headerReference w:type="even" r:id="rId11"/>
          <w:headerReference w:type="default" r:id="rId12"/>
          <w:headerReference w:type="first" r:id="rId13"/>
          <w:footerReference w:type="first" r:id="rId14"/>
          <w:pgSz w:w="11906" w:h="16838" w:code="9"/>
          <w:pgMar w:top="284" w:right="851" w:bottom="1560" w:left="1134" w:header="454" w:footer="454" w:gutter="0"/>
          <w:cols w:space="708"/>
          <w:titlePg/>
          <w:docGrid w:linePitch="360"/>
        </w:sectPr>
      </w:pPr>
    </w:p>
    <w:p w:rsidR="00A71190" w:rsidRPr="007D5FE8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r w:rsidRPr="00B45B29">
        <w:rPr>
          <w:sz w:val="20"/>
        </w:rPr>
        <w:t>Форма письма о подаче оферты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«_____»_______________ года</w:t>
      </w:r>
    </w:p>
    <w:p w:rsidR="00A71190" w:rsidRPr="00B45B29" w:rsidRDefault="00A71190" w:rsidP="00A71190">
      <w:pPr>
        <w:ind w:right="5243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№________________________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Уважаемые господа!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Изучив Уведомление о проведении запроса предложений, размещенное на сайте ОАО "Инженерный центр энергетики Урала" </w:t>
      </w:r>
      <w:hyperlink r:id="rId15" w:history="1">
        <w:r w:rsidRPr="00B45B29">
          <w:rPr>
            <w:rFonts w:ascii="Times New Roman" w:hAnsi="Times New Roman"/>
            <w:sz w:val="20"/>
            <w:u w:val="single"/>
          </w:rPr>
          <w:t>www.iceu.ru</w:t>
        </w:r>
      </w:hyperlink>
      <w:r w:rsidRPr="00B45B29">
        <w:rPr>
          <w:rFonts w:ascii="Times New Roman" w:hAnsi="Times New Roman"/>
          <w:sz w:val="20"/>
        </w:rPr>
        <w:t>, и Документацию по запросу предложений, и принимая установленные в них требования и условия запроса предложений,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(полное наименование Участника с указанием организационно-правовой формы)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proofErr w:type="gramStart"/>
      <w:r w:rsidRPr="00B45B29">
        <w:rPr>
          <w:rFonts w:ascii="Times New Roman" w:hAnsi="Times New Roman"/>
          <w:sz w:val="20"/>
        </w:rPr>
        <w:t>зарегистрированное</w:t>
      </w:r>
      <w:proofErr w:type="gramEnd"/>
      <w:r w:rsidRPr="00B45B29">
        <w:rPr>
          <w:rFonts w:ascii="Times New Roman" w:hAnsi="Times New Roman"/>
          <w:sz w:val="20"/>
        </w:rPr>
        <w:t xml:space="preserve"> по адресу__________________________________________________________________,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(юридический адрес Участника)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предлагает заключить Договор на оказание следующих услуг:________________________________________________________________________</w:t>
      </w:r>
    </w:p>
    <w:p w:rsidR="00A71190" w:rsidRPr="00B45B29" w:rsidRDefault="00A71190" w:rsidP="00A71190">
      <w:pPr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</w:t>
      </w:r>
      <w:r>
        <w:rPr>
          <w:rFonts w:ascii="Times New Roman" w:hAnsi="Times New Roman"/>
          <w:sz w:val="20"/>
        </w:rPr>
        <w:t>краткое описание оказываемых ус</w:t>
      </w:r>
      <w:r w:rsidRPr="00B45B29">
        <w:rPr>
          <w:rFonts w:ascii="Times New Roman" w:hAnsi="Times New Roman"/>
          <w:sz w:val="20"/>
        </w:rPr>
        <w:t>луг)</w:t>
      </w: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4"/>
        <w:gridCol w:w="2881"/>
      </w:tblGrid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Стоимость выполнения работ _______________</w:t>
            </w:r>
            <w:r>
              <w:rPr>
                <w:rFonts w:ascii="Times New Roman" w:hAnsi="Times New Roman"/>
                <w:sz w:val="20"/>
              </w:rPr>
              <w:t>______</w:t>
            </w:r>
            <w:r w:rsidRPr="00B45B29">
              <w:rPr>
                <w:rFonts w:ascii="Times New Roman" w:hAnsi="Times New Roman"/>
                <w:sz w:val="20"/>
              </w:rPr>
              <w:t xml:space="preserve"> 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Сроки выполнения работ 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оплаты ______________________________________________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Общая стоимость без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  <w:r w:rsidRPr="00B45B29">
              <w:rPr>
                <w:rFonts w:ascii="Times New Roman" w:hAnsi="Times New Roman"/>
                <w:sz w:val="20"/>
              </w:rPr>
              <w:t>НДС 18% 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6624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  <w:r w:rsidRPr="00B45B29">
              <w:rPr>
                <w:rFonts w:ascii="Times New Roman" w:hAnsi="Times New Roman"/>
                <w:b/>
                <w:sz w:val="20"/>
              </w:rPr>
              <w:t>Итоговая стоимость Предложения с НДС, руб.</w:t>
            </w:r>
          </w:p>
        </w:tc>
        <w:tc>
          <w:tcPr>
            <w:tcW w:w="2881" w:type="dxa"/>
          </w:tcPr>
          <w:p w:rsidR="00A71190" w:rsidRPr="00B45B29" w:rsidRDefault="00A71190" w:rsidP="00FC43C0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имеет правовой статус оферты и действует до «____»_______________________года.</w:t>
      </w:r>
      <w:bookmarkStart w:id="3" w:name="_Hlt440565644"/>
      <w:bookmarkEnd w:id="3"/>
    </w:p>
    <w:p w:rsidR="00A71190" w:rsidRPr="00B45B29" w:rsidRDefault="00A71190" w:rsidP="00A71190">
      <w:p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Настоящее Предложение дополняется следующими документами, включая неотъемлемые приложения: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Техническое предложение (в свободной форме)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Анкета Участника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 кадровых ресурсах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Справка об аналогичных работах – на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Заверенные Участником копии: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постановке на учет </w:t>
      </w:r>
      <w:proofErr w:type="gramStart"/>
      <w:r w:rsidRPr="00B45B29">
        <w:rPr>
          <w:rFonts w:ascii="Times New Roman" w:hAnsi="Times New Roman"/>
          <w:sz w:val="20"/>
        </w:rPr>
        <w:t>в</w:t>
      </w:r>
      <w:proofErr w:type="gramEnd"/>
      <w:r w:rsidRPr="00B45B29">
        <w:rPr>
          <w:rFonts w:ascii="Times New Roman" w:hAnsi="Times New Roman"/>
          <w:sz w:val="20"/>
        </w:rPr>
        <w:t xml:space="preserve"> налоговой – __ л;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Свидетельство о внесении записи в реестр юридических лиц – __ </w:t>
      </w:r>
      <w:proofErr w:type="gramStart"/>
      <w:r w:rsidRPr="00B45B29">
        <w:rPr>
          <w:rFonts w:ascii="Times New Roman" w:hAnsi="Times New Roman"/>
          <w:sz w:val="20"/>
        </w:rPr>
        <w:t>л</w:t>
      </w:r>
      <w:proofErr w:type="gramEnd"/>
      <w:r w:rsidRPr="00B45B29">
        <w:rPr>
          <w:rFonts w:ascii="Times New Roman" w:hAnsi="Times New Roman"/>
          <w:sz w:val="20"/>
        </w:rPr>
        <w:t>;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Бухгалтерский баланс с отчетами о прибылях и убытках  за  201</w:t>
      </w:r>
      <w:r w:rsidR="007F7E3A">
        <w:rPr>
          <w:rFonts w:ascii="Times New Roman" w:hAnsi="Times New Roman"/>
          <w:sz w:val="20"/>
        </w:rPr>
        <w:t>5</w:t>
      </w:r>
      <w:r w:rsidRPr="00B45B29">
        <w:rPr>
          <w:rFonts w:ascii="Times New Roman" w:hAnsi="Times New Roman"/>
          <w:sz w:val="20"/>
        </w:rPr>
        <w:t xml:space="preserve">  и первое полугодие 201</w:t>
      </w:r>
      <w:r w:rsidR="007F7E3A">
        <w:rPr>
          <w:rFonts w:ascii="Times New Roman" w:hAnsi="Times New Roman"/>
          <w:sz w:val="20"/>
        </w:rPr>
        <w:t>6</w:t>
      </w:r>
      <w:r w:rsidRPr="00B45B29">
        <w:rPr>
          <w:rFonts w:ascii="Times New Roman" w:hAnsi="Times New Roman"/>
          <w:sz w:val="20"/>
        </w:rPr>
        <w:t xml:space="preserve">года  – __ л; 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b/>
          <w:sz w:val="20"/>
        </w:rPr>
      </w:pPr>
      <w:r w:rsidRPr="00B45B29">
        <w:rPr>
          <w:rFonts w:ascii="Times New Roman" w:hAnsi="Times New Roman"/>
          <w:b/>
          <w:sz w:val="20"/>
        </w:rPr>
        <w:t>Разрешительных документов на выполнение работ согласно ТЗ</w:t>
      </w:r>
    </w:p>
    <w:p w:rsidR="00A71190" w:rsidRPr="00B45B29" w:rsidRDefault="00A71190" w:rsidP="00A71190">
      <w:pPr>
        <w:numPr>
          <w:ilvl w:val="0"/>
          <w:numId w:val="13"/>
        </w:numPr>
        <w:spacing w:before="0" w:after="0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Другие документы (например, копии отзывов об аналогичных работах)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____________________________________</w:t>
      </w:r>
    </w:p>
    <w:p w:rsidR="00A71190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(подпись, М.П.)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>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sz w:val="20"/>
        </w:rPr>
      </w:pPr>
      <w:r w:rsidRPr="00B45B29">
        <w:rPr>
          <w:rFonts w:ascii="Times New Roman" w:hAnsi="Times New Roman"/>
          <w:sz w:val="20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0"/>
        </w:rPr>
        <w:t>подписавшего</w:t>
      </w:r>
      <w:proofErr w:type="gramEnd"/>
      <w:r w:rsidRPr="00B45B29">
        <w:rPr>
          <w:rFonts w:ascii="Times New Roman" w:hAnsi="Times New Roman"/>
          <w:sz w:val="20"/>
        </w:rPr>
        <w:t>, должность)</w:t>
      </w: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rPr>
          <w:rFonts w:ascii="Times New Roman" w:hAnsi="Times New Roman"/>
          <w:sz w:val="20"/>
        </w:rPr>
      </w:pPr>
      <w:bookmarkStart w:id="4" w:name="_Toc98251951"/>
      <w:bookmarkStart w:id="5" w:name="_Toc294010357"/>
      <w:r w:rsidRPr="00B45B29">
        <w:rPr>
          <w:rFonts w:ascii="Times New Roman" w:hAnsi="Times New Roman"/>
          <w:sz w:val="20"/>
        </w:rPr>
        <w:lastRenderedPageBreak/>
        <w:t>Форма Анкеты Участника</w:t>
      </w:r>
      <w:bookmarkEnd w:id="4"/>
      <w:bookmarkEnd w:id="5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Приложение  к письму – предложению 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Анкета Участника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4680"/>
      </w:tblGrid>
      <w:tr w:rsidR="00A71190" w:rsidRPr="00B45B29" w:rsidTr="00FC43C0">
        <w:trPr>
          <w:cantSplit/>
          <w:trHeight w:val="24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 xml:space="preserve">№ </w:t>
            </w: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Наименование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Сведения об Участнике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Учредители (перечислить наименования и орган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зационно-правовую форму или Ф.И.О. всех учред</w:t>
            </w:r>
            <w:r w:rsidRPr="00B45B29">
              <w:rPr>
                <w:sz w:val="20"/>
              </w:rPr>
              <w:t>и</w:t>
            </w:r>
            <w:r w:rsidRPr="00B45B29">
              <w:rPr>
                <w:sz w:val="20"/>
              </w:rPr>
              <w:t>телей, чья доля в уставном капитале превышает 10%)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Свидетельство о внесении в Единый государстве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ный реестр юридических лиц (дата и номер, кем в</w:t>
            </w:r>
            <w:r w:rsidRPr="00B45B29">
              <w:rPr>
                <w:sz w:val="20"/>
              </w:rPr>
              <w:t>ы</w:t>
            </w:r>
            <w:r w:rsidRPr="00B45B29">
              <w:rPr>
                <w:sz w:val="20"/>
              </w:rPr>
              <w:t>дано)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ИНН/КПП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Юридический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Почтовый адрес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Банковские реквизиты (наименование и адрес банка, номер расчетного счета Участника в банке, телеф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ны банка, прочие банковские реквизиты)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Телефоны Участника (с 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  <w:trHeight w:val="11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Факс Участника (с указанием кода города)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Адрес электронной почты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главного бухгалтера Участника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numPr>
                <w:ilvl w:val="0"/>
                <w:numId w:val="12"/>
              </w:numPr>
              <w:spacing w:before="0" w:after="60"/>
              <w:rPr>
                <w:rFonts w:ascii="Times New Roman" w:hAnsi="Times New Roman"/>
                <w:sz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  <w:r w:rsidRPr="00B45B29">
              <w:rPr>
                <w:sz w:val="20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0"/>
              <w:rPr>
                <w:sz w:val="20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vertAlign w:val="superscript"/>
        </w:rPr>
      </w:pPr>
      <w:r w:rsidRPr="00B45B29">
        <w:rPr>
          <w:rFonts w:ascii="Times New Roman" w:hAnsi="Times New Roman"/>
          <w:vertAlign w:val="superscript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</w:rPr>
      </w:pPr>
      <w:r w:rsidRPr="00B45B29">
        <w:rPr>
          <w:rFonts w:ascii="Times New Roman" w:hAnsi="Times New Roman"/>
        </w:rPr>
        <w:t>____________________________________</w:t>
      </w:r>
    </w:p>
    <w:p w:rsidR="00A71190" w:rsidRPr="00B45B29" w:rsidRDefault="00A71190" w:rsidP="00A71190">
      <w:pPr>
        <w:ind w:right="3684"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vertAlign w:val="superscript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vertAlign w:val="superscript"/>
        </w:rPr>
        <w:t>подписавшего</w:t>
      </w:r>
      <w:proofErr w:type="gramEnd"/>
      <w:r w:rsidRPr="00B45B29">
        <w:rPr>
          <w:rFonts w:ascii="Times New Roman" w:hAnsi="Times New Roman"/>
          <w:vertAlign w:val="superscript"/>
        </w:rPr>
        <w:t>, должность)</w:t>
      </w: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pStyle w:val="21"/>
        <w:tabs>
          <w:tab w:val="clear" w:pos="360"/>
        </w:tabs>
        <w:ind w:left="1134" w:firstLine="0"/>
        <w:rPr>
          <w:sz w:val="20"/>
        </w:rPr>
      </w:pPr>
      <w:bookmarkStart w:id="6" w:name="_Toc98254037"/>
      <w:bookmarkStart w:id="7" w:name="_Toc294010362"/>
      <w:r w:rsidRPr="00B45B29">
        <w:rPr>
          <w:sz w:val="20"/>
        </w:rPr>
        <w:br w:type="page"/>
      </w:r>
      <w:r w:rsidRPr="00B45B29">
        <w:rPr>
          <w:sz w:val="20"/>
        </w:rPr>
        <w:lastRenderedPageBreak/>
        <w:t>Форма Справки о перечне и годовых объемах выполнения аналогичных договоров</w:t>
      </w:r>
      <w:bookmarkEnd w:id="6"/>
      <w:bookmarkEnd w:id="7"/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«____»_____________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</w:rPr>
      </w:pPr>
      <w:r w:rsidRPr="00B45B29">
        <w:rPr>
          <w:rFonts w:ascii="Times New Roman" w:hAnsi="Times New Roman"/>
          <w:b/>
        </w:rPr>
        <w:t>Справка о перечне и объемах выполнения аналогичных договоров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tbl>
      <w:tblPr>
        <w:tblW w:w="10260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260"/>
        <w:gridCol w:w="1440"/>
      </w:tblGrid>
      <w:tr w:rsidR="00A71190" w:rsidRPr="00B45B29" w:rsidTr="00FC43C0">
        <w:trPr>
          <w:cantSplit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№</w:t>
            </w:r>
          </w:p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proofErr w:type="gramStart"/>
            <w:r w:rsidRPr="00B45B29">
              <w:rPr>
                <w:sz w:val="20"/>
              </w:rPr>
              <w:t>п</w:t>
            </w:r>
            <w:proofErr w:type="gramEnd"/>
            <w:r w:rsidRPr="00B45B29">
              <w:rPr>
                <w:sz w:val="20"/>
              </w:rPr>
              <w:t>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Сроки выполнения (год и месяц начала выполнения — год и месяц фактическ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го или планируемого око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 xml:space="preserve">чания выполнения, для незавершенных договоров — процент выполнения)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 xml:space="preserve">Заказчик </w:t>
            </w:r>
            <w:r w:rsidRPr="00B45B29">
              <w:rPr>
                <w:sz w:val="20"/>
              </w:rPr>
              <w:br/>
              <w:t>(наименование, адрес, контактное лицо с указ</w:t>
            </w:r>
            <w:r w:rsidRPr="00B45B29">
              <w:rPr>
                <w:sz w:val="20"/>
              </w:rPr>
              <w:t>а</w:t>
            </w:r>
            <w:r w:rsidRPr="00B45B29">
              <w:rPr>
                <w:sz w:val="20"/>
              </w:rPr>
              <w:t>нием должности, ко</w:t>
            </w:r>
            <w:r w:rsidRPr="00B45B29">
              <w:rPr>
                <w:sz w:val="20"/>
              </w:rPr>
              <w:t>н</w:t>
            </w:r>
            <w:r w:rsidRPr="00B45B29">
              <w:rPr>
                <w:sz w:val="20"/>
              </w:rPr>
              <w:t>тактные телефоны)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Описание договора</w:t>
            </w:r>
            <w:r w:rsidRPr="00B45B29">
              <w:rPr>
                <w:sz w:val="20"/>
              </w:rPr>
              <w:br/>
              <w:t>(объем и состав п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ставок, описание основных условий договора)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Сумма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вора, рублей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spacing w:before="0" w:after="0"/>
              <w:ind w:left="-57" w:right="-57"/>
              <w:rPr>
                <w:sz w:val="20"/>
              </w:rPr>
            </w:pPr>
            <w:r w:rsidRPr="00B45B29">
              <w:rPr>
                <w:sz w:val="20"/>
              </w:rPr>
              <w:t>Сведения о рекламациях по перечи</w:t>
            </w:r>
            <w:r w:rsidRPr="00B45B29">
              <w:rPr>
                <w:sz w:val="20"/>
              </w:rPr>
              <w:t>с</w:t>
            </w:r>
            <w:r w:rsidRPr="00B45B29">
              <w:rPr>
                <w:sz w:val="20"/>
              </w:rPr>
              <w:t>ленным дог</w:t>
            </w:r>
            <w:r w:rsidRPr="00B45B29">
              <w:rPr>
                <w:sz w:val="20"/>
              </w:rPr>
              <w:t>о</w:t>
            </w:r>
            <w:r w:rsidRPr="00B45B29">
              <w:rPr>
                <w:sz w:val="20"/>
              </w:rPr>
              <w:t>ворам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4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целый год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…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7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7F7E3A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ИТОГО за [</w:t>
            </w:r>
            <w:r w:rsidRPr="00B45B29">
              <w:rPr>
                <w:b/>
                <w:i/>
                <w:sz w:val="20"/>
              </w:rPr>
              <w:t>указать год, например «201</w:t>
            </w:r>
            <w:r w:rsidR="007F7E3A">
              <w:rPr>
                <w:b/>
                <w:i/>
                <w:sz w:val="20"/>
              </w:rPr>
              <w:t>5</w:t>
            </w:r>
            <w:r w:rsidRPr="00B45B29">
              <w:rPr>
                <w:b/>
                <w:i/>
                <w:sz w:val="20"/>
              </w:rPr>
              <w:t>»</w:t>
            </w:r>
            <w:r w:rsidRPr="00B45B29">
              <w:rPr>
                <w:sz w:val="20"/>
              </w:rPr>
              <w:t>]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90" w:rsidRPr="00B45B29" w:rsidRDefault="00A71190" w:rsidP="00FC43C0">
            <w:pPr>
              <w:pStyle w:val="af"/>
              <w:rPr>
                <w:sz w:val="20"/>
              </w:rPr>
            </w:pPr>
            <w:r w:rsidRPr="00B45B29">
              <w:rPr>
                <w:sz w:val="20"/>
              </w:rPr>
              <w:t>х</w:t>
            </w: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Заказчик рекомендует Участникам приложить оригиналы или копии отзывов об их работе, данные контрагентами.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keepNext/>
        <w:rPr>
          <w:rFonts w:ascii="Times New Roman" w:hAnsi="Times New Roman"/>
          <w:b/>
          <w:bCs/>
        </w:rPr>
      </w:pPr>
    </w:p>
    <w:p w:rsidR="00A71190" w:rsidRPr="00B45B29" w:rsidRDefault="00A71190" w:rsidP="00A71190">
      <w:pPr>
        <w:pBdr>
          <w:bottom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tabs>
          <w:tab w:val="left" w:pos="9354"/>
        </w:tabs>
        <w:spacing w:before="0" w:after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pStyle w:val="21"/>
        <w:numPr>
          <w:ilvl w:val="2"/>
          <w:numId w:val="5"/>
        </w:numPr>
        <w:rPr>
          <w:sz w:val="20"/>
        </w:rPr>
      </w:pPr>
      <w:r w:rsidRPr="00B45B29">
        <w:rPr>
          <w:sz w:val="20"/>
        </w:rPr>
        <w:br w:type="page"/>
      </w:r>
      <w:bookmarkStart w:id="8" w:name="_Toc98251960"/>
      <w:bookmarkStart w:id="9" w:name="_Toc152659743"/>
      <w:bookmarkStart w:id="10" w:name="_Toc221671709"/>
      <w:bookmarkStart w:id="11" w:name="_Toc318442680"/>
      <w:r w:rsidRPr="00B45B29">
        <w:rPr>
          <w:sz w:val="20"/>
        </w:rPr>
        <w:lastRenderedPageBreak/>
        <w:t>Форма Справки о кадровых ресурсах</w:t>
      </w:r>
      <w:bookmarkEnd w:id="8"/>
      <w:bookmarkEnd w:id="9"/>
      <w:bookmarkEnd w:id="10"/>
      <w:r w:rsidRPr="00B45B29">
        <w:rPr>
          <w:sz w:val="20"/>
        </w:rPr>
        <w:t xml:space="preserve"> (форма 3)</w:t>
      </w:r>
      <w:bookmarkEnd w:id="11"/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начало формы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Приложение     к письму о подаче оферты</w:t>
      </w:r>
      <w:r w:rsidRPr="00B45B29">
        <w:rPr>
          <w:rFonts w:ascii="Times New Roman" w:hAnsi="Times New Roman"/>
          <w:sz w:val="22"/>
          <w:szCs w:val="22"/>
        </w:rPr>
        <w:br/>
        <w:t>от « ____ » _____________ </w:t>
      </w:r>
      <w:proofErr w:type="gramStart"/>
      <w:r w:rsidRPr="00B45B29">
        <w:rPr>
          <w:rFonts w:ascii="Times New Roman" w:hAnsi="Times New Roman"/>
          <w:sz w:val="22"/>
          <w:szCs w:val="22"/>
        </w:rPr>
        <w:t>г</w:t>
      </w:r>
      <w:proofErr w:type="gramEnd"/>
      <w:r w:rsidRPr="00B45B29">
        <w:rPr>
          <w:rFonts w:ascii="Times New Roman" w:hAnsi="Times New Roman"/>
          <w:sz w:val="22"/>
          <w:szCs w:val="22"/>
        </w:rPr>
        <w:t>. № __________</w:t>
      </w:r>
    </w:p>
    <w:p w:rsidR="00A71190" w:rsidRPr="00B45B29" w:rsidRDefault="00A71190" w:rsidP="00A71190">
      <w:pPr>
        <w:rPr>
          <w:rFonts w:ascii="Times New Roman" w:hAnsi="Times New Roman"/>
        </w:rPr>
      </w:pPr>
    </w:p>
    <w:p w:rsidR="00A71190" w:rsidRPr="00B45B29" w:rsidRDefault="00A71190" w:rsidP="00A71190">
      <w:pPr>
        <w:suppressAutoHyphens/>
        <w:jc w:val="center"/>
        <w:rPr>
          <w:rFonts w:ascii="Times New Roman" w:hAnsi="Times New Roman"/>
          <w:b/>
          <w:sz w:val="22"/>
          <w:szCs w:val="22"/>
        </w:rPr>
      </w:pPr>
      <w:r w:rsidRPr="00B45B29">
        <w:rPr>
          <w:rFonts w:ascii="Times New Roman" w:hAnsi="Times New Roman"/>
          <w:b/>
          <w:sz w:val="22"/>
          <w:szCs w:val="22"/>
        </w:rPr>
        <w:t>Справка о кадровых ресурсах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Наименование и адрес Участника: 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Таблица-1. Основные кадровые ресурсы</w:t>
      </w:r>
    </w:p>
    <w:tbl>
      <w:tblPr>
        <w:tblW w:w="9398" w:type="dxa"/>
        <w:tblInd w:w="1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5"/>
        <w:gridCol w:w="2268"/>
        <w:gridCol w:w="2586"/>
        <w:gridCol w:w="1950"/>
        <w:gridCol w:w="1899"/>
      </w:tblGrid>
      <w:tr w:rsidR="00A71190" w:rsidRPr="00B45B29" w:rsidTr="00FC43C0">
        <w:trPr>
          <w:trHeight w:val="551"/>
        </w:trPr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№</w:t>
            </w:r>
            <w:r w:rsidRPr="00B45B29">
              <w:rPr>
                <w:rFonts w:ascii="Times New Roman" w:hAnsi="Times New Roman"/>
                <w:sz w:val="22"/>
                <w:szCs w:val="22"/>
              </w:rPr>
              <w:br/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 w:rsidRPr="00B45B29"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Фамилия, имя, отч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е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ство специалиста</w:t>
            </w: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Образование (какое учебное заведение око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чил, год окончания, п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о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лученная специал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ь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 xml:space="preserve">ность), группы допуска, сертификаты, лицензии и </w:t>
            </w:r>
            <w:proofErr w:type="spellStart"/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>пр</w:t>
            </w:r>
            <w:proofErr w:type="spellEnd"/>
            <w:proofErr w:type="gramEnd"/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Должность</w:t>
            </w: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Стаж работы в данной или ан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а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логичной дол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ж</w:t>
            </w:r>
            <w:r w:rsidRPr="00B45B29">
              <w:rPr>
                <w:rFonts w:ascii="Times New Roman" w:hAnsi="Times New Roman"/>
                <w:sz w:val="22"/>
                <w:szCs w:val="22"/>
              </w:rPr>
              <w:t>ности, лет</w:t>
            </w: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Руководящее звено (руководитель и его заместители, главный бухгалтер, главный инженер</w:t>
            </w:r>
            <w:proofErr w:type="gramStart"/>
            <w:r w:rsidRPr="00B45B29">
              <w:rPr>
                <w:rFonts w:ascii="Times New Roman" w:hAnsi="Times New Roman"/>
                <w:sz w:val="22"/>
                <w:szCs w:val="22"/>
              </w:rPr>
              <w:t xml:space="preserve"> )</w:t>
            </w:r>
            <w:proofErr w:type="gramEnd"/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 xml:space="preserve">Специалисты </w:t>
            </w: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  <w:r w:rsidRPr="00B45B29">
              <w:rPr>
                <w:rFonts w:ascii="Times New Roman" w:hAnsi="Times New Roman"/>
                <w:sz w:val="22"/>
                <w:szCs w:val="22"/>
              </w:rPr>
              <w:t>…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rPr>
          <w:cantSplit/>
        </w:trPr>
        <w:tc>
          <w:tcPr>
            <w:tcW w:w="93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71190" w:rsidRPr="00B45B29" w:rsidTr="00FC43C0">
        <w:tc>
          <w:tcPr>
            <w:tcW w:w="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1190" w:rsidRPr="00B45B29" w:rsidRDefault="00A71190" w:rsidP="00FC43C0">
            <w:pPr>
              <w:spacing w:before="0"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(подпись, М.П.)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>____________________________________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  <w:r w:rsidRPr="00B45B29">
        <w:rPr>
          <w:rFonts w:ascii="Times New Roman" w:hAnsi="Times New Roman"/>
          <w:sz w:val="22"/>
          <w:szCs w:val="22"/>
        </w:rPr>
        <w:t xml:space="preserve">(фамилия, имя, отчество </w:t>
      </w:r>
      <w:proofErr w:type="gramStart"/>
      <w:r w:rsidRPr="00B45B29">
        <w:rPr>
          <w:rFonts w:ascii="Times New Roman" w:hAnsi="Times New Roman"/>
          <w:sz w:val="22"/>
          <w:szCs w:val="22"/>
        </w:rPr>
        <w:t>подписавшего</w:t>
      </w:r>
      <w:proofErr w:type="gramEnd"/>
      <w:r w:rsidRPr="00B45B29">
        <w:rPr>
          <w:rFonts w:ascii="Times New Roman" w:hAnsi="Times New Roman"/>
          <w:sz w:val="22"/>
          <w:szCs w:val="22"/>
        </w:rPr>
        <w:t>, должность)</w:t>
      </w:r>
    </w:p>
    <w:p w:rsidR="00A71190" w:rsidRPr="00B45B29" w:rsidRDefault="00A71190" w:rsidP="00A71190">
      <w:pPr>
        <w:rPr>
          <w:rFonts w:ascii="Times New Roman" w:hAnsi="Times New Roman"/>
          <w:sz w:val="22"/>
          <w:szCs w:val="22"/>
        </w:rPr>
      </w:pPr>
    </w:p>
    <w:p w:rsidR="00A71190" w:rsidRPr="00B45B29" w:rsidRDefault="00A71190" w:rsidP="00A71190">
      <w:pPr>
        <w:pBdr>
          <w:top w:val="single" w:sz="4" w:space="1" w:color="auto"/>
        </w:pBdr>
        <w:shd w:val="clear" w:color="auto" w:fill="E0E0E0"/>
        <w:ind w:right="21"/>
        <w:jc w:val="center"/>
        <w:rPr>
          <w:rFonts w:ascii="Times New Roman" w:hAnsi="Times New Roman"/>
          <w:b/>
          <w:spacing w:val="36"/>
          <w:sz w:val="20"/>
        </w:rPr>
      </w:pPr>
      <w:r w:rsidRPr="00B45B29">
        <w:rPr>
          <w:rFonts w:ascii="Times New Roman" w:hAnsi="Times New Roman"/>
          <w:b/>
          <w:spacing w:val="36"/>
          <w:sz w:val="20"/>
        </w:rPr>
        <w:t>конец формы</w:t>
      </w:r>
    </w:p>
    <w:p w:rsidR="00A71190" w:rsidRPr="00B45B29" w:rsidRDefault="00A71190" w:rsidP="00A71190">
      <w:pPr>
        <w:keepNext/>
        <w:rPr>
          <w:rFonts w:ascii="Times New Roman" w:hAnsi="Times New Roman"/>
          <w:b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B45B29" w:rsidRDefault="00A71190" w:rsidP="00A71190">
      <w:pPr>
        <w:tabs>
          <w:tab w:val="left" w:pos="9354"/>
        </w:tabs>
        <w:spacing w:before="0" w:after="0"/>
        <w:rPr>
          <w:rFonts w:ascii="Times New Roman" w:hAnsi="Times New Roman"/>
          <w:snapToGrid w:val="0"/>
          <w:sz w:val="20"/>
          <w:szCs w:val="20"/>
        </w:rPr>
      </w:pPr>
    </w:p>
    <w:p w:rsidR="00A71190" w:rsidRPr="004B5940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A71190" w:rsidRPr="00867943" w:rsidRDefault="00A71190" w:rsidP="00A71190">
      <w:pPr>
        <w:spacing w:before="0" w:after="0"/>
        <w:rPr>
          <w:rFonts w:ascii="Times New Roman" w:hAnsi="Times New Roman"/>
          <w:sz w:val="22"/>
          <w:szCs w:val="22"/>
        </w:rPr>
      </w:pPr>
    </w:p>
    <w:p w:rsidR="00867943" w:rsidRPr="00A71190" w:rsidRDefault="00867943" w:rsidP="00A71190"/>
    <w:sectPr w:rsidR="00867943" w:rsidRPr="00A71190" w:rsidSect="00906D9C">
      <w:headerReference w:type="even" r:id="rId16"/>
      <w:headerReference w:type="default" r:id="rId17"/>
      <w:headerReference w:type="first" r:id="rId18"/>
      <w:footerReference w:type="first" r:id="rId19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6AB" w:rsidRDefault="008546AB">
      <w:r>
        <w:separator/>
      </w:r>
    </w:p>
  </w:endnote>
  <w:endnote w:type="continuationSeparator" w:id="0">
    <w:p w:rsidR="008546AB" w:rsidRDefault="0085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A71190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9776" behindDoc="0" locked="1" layoutInCell="1" allowOverlap="1" wp14:anchorId="7F4012E0" wp14:editId="5821168E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16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17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8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0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1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9776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7fk7CAAAA2wAAAA8AAABkcnMvZG93bnJldi54bWxET81qwkAQvhd8h2UKvTWbRqwSs4oECtKD&#10;ktgHGLLTJJidjdmtSfv0riD0Nh/f72TbyXTiSoNrLSt4i2IQxJXVLdcKvk4frysQziNr7CyTgl9y&#10;sN3MnjJMtR25oGvpaxFC2KWooPG+T6V0VUMGXWR74sB928GgD3CopR5wDOGmk0kcv0uDLYeGBnvK&#10;G6rO5Y9RUFRJfugvu79Vcvycoy1dmy+cUi/P024NwtPk/8UP916H+Uu4/xIOk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0e35OwgAAANsAAAAPAAAAAAAAAAAAAAAAAJ8C&#10;AABkcnMvZG93bnJldi54bWxQSwUGAAAAAAQABAD3AAAAjgMAAAAA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vdLPFAAAA2wAAAA8AAABkcnMvZG93bnJldi54bWxEj0FLw0AQhe+C/2EZobd2UwutxG5LKIaq&#10;F2sV9Dhkp9lgdjZkt2n6752D4G2G9+a9b9bb0bdqoD42gQ3MZxko4irYhmsDnx/l9AFUTMgW28Bk&#10;4EoRtpvbmzXmNlz4nYZjqpWEcMzRgEupy7WOlSOPcRY6YtFOofeYZO1rbXu8SLhv9X2WLbXHhqXB&#10;YUc7R9XP8ewNLL5eh11JhXt7ii/fq0NR7qvT3JjJ3Vg8gko0pn/z3/WzFXyBlV9kAL3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L3SzxQAAANsAAAAPAAAAAAAAAAAAAAAA&#10;AJ8CAABkcnMvZG93bnJldi54bWxQSwUGAAAAAAQABAD3AAAAkQMAAAAA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y/MzCAAAA2wAAAA8AAABkcnMvZG93bnJldi54bWxET01rAjEQvRf6H8IUvBTNKkXqapRaqHrU&#10;tSLexs24u3QzWZKo2/76RhC8zeN9zmTWmlpcyPnKsoJ+LwFBnFtdcaHge/vVfQfhA7LG2jIp+CUP&#10;s+nz0wRTba+8oUsWChFD2KeooAyhSaX0eUkGfc82xJE7WWcwROgKqR1eY7ip5SBJhtJgxbGhxIY+&#10;S8p/srNR8Hdc7E4Ht1rz2zwbNPvt6xL3pFTnpf0YgwjUhof47l7pOH8Et1/iAXL6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8vzMwgAAANsAAAAPAAAAAAAAAAAAAAAAAJ8C&#10;AABkcnMvZG93bnJldi54bWxQSwUGAAAAAAQABAD3AAAAjgMAAAAA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Aha/BAAAA2wAAAA8AAABkcnMvZG93bnJldi54bWxET82KwjAQvi/4DmEEb2uqB9mtpkUEix6K&#10;rrsPMDRjW20mpYm2+vSbg+Dx4/tfpYNpxJ06V1tWMJtGIIgLq2suFfz9bj+/QDiPrLGxTAoe5CBN&#10;Rh8rjLXt+YfuJ1+KEMIuRgWV920spSsqMuimtiUO3Nl2Bn2AXSl1h30IN42cR9FCGqw5NFTY0qai&#10;4nq6GQWZPR4OeXZ+XrLrLPffeZnvj71Sk/GwXoLwNPi3+OXeaQXzsD58CT9AJv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5Aha/BAAAA2wAAAA8AAAAAAAAAAAAAAAAAnwIA&#10;AGRycy9kb3ducmV2LnhtbFBLBQYAAAAABAAEAPcAAACNAwAAAAA=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tcjvDAAAA2wAAAA8AAABkcnMvZG93bnJldi54bWxEj0FrwkAUhO9C/8PyCt50oxSR1FXaUqEg&#10;HtTG8yP7moTmvQ3ZNUZ/vSsIHoeZ+YZZrHquVUetr5wYmIwTUCS5s5UUBn4P69EclA8oFmsnZOBC&#10;HlbLl8ECU+vOsqNuHwoVIeJTNFCG0KRa+7wkRj92DUn0/lzLGKJsC21bPEc413qaJDPNWElcKLGh&#10;r5Ly//2JDWyOzN1n0b9tr99NojPO6sMxM2b42n+8gwrUh2f40f6xBqYTuH+JP0Av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O1yO8MAAADb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A71190" w:rsidRPr="00395293" w:rsidRDefault="00A71190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64" w:type="dxa"/>
      <w:tblLayout w:type="fixed"/>
      <w:tblLook w:val="01E0" w:firstRow="1" w:lastRow="1" w:firstColumn="1" w:lastColumn="1" w:noHBand="0" w:noVBand="0"/>
    </w:tblPr>
    <w:tblGrid>
      <w:gridCol w:w="3369"/>
      <w:gridCol w:w="6095"/>
    </w:tblGrid>
    <w:tr w:rsidR="00710A38" w:rsidRPr="00C33EF2" w:rsidTr="00E70728">
      <w:trPr>
        <w:trHeight w:hRule="exact" w:val="851"/>
      </w:trPr>
      <w:tc>
        <w:tcPr>
          <w:tcW w:w="3369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  <w:tab w:val="left" w:pos="1234"/>
            </w:tabs>
            <w:spacing w:before="0" w:after="0"/>
            <w:jc w:val="center"/>
            <w:rPr>
              <w:rFonts w:cs="Arial"/>
              <w:caps/>
              <w:color w:val="808080"/>
              <w:spacing w:val="8"/>
              <w:sz w:val="16"/>
              <w:szCs w:val="16"/>
              <w:lang w:val="en-US"/>
            </w:rPr>
          </w:pPr>
          <w:r>
            <w:rPr>
              <w:rFonts w:cs="Arial"/>
              <w:caps/>
              <w:noProof/>
              <w:color w:val="808080"/>
              <w:spacing w:val="8"/>
              <w:sz w:val="16"/>
              <w:szCs w:val="16"/>
            </w:rPr>
            <mc:AlternateContent>
              <mc:Choice Requires="wpg">
                <w:drawing>
                  <wp:anchor distT="0" distB="0" distL="114300" distR="114300" simplePos="0" relativeHeight="251657728" behindDoc="0" locked="1" layoutInCell="1" allowOverlap="1" wp14:anchorId="4FFFF0CB" wp14:editId="28C58087">
                    <wp:simplePos x="0" y="0"/>
                    <wp:positionH relativeFrom="column">
                      <wp:posOffset>36195</wp:posOffset>
                    </wp:positionH>
                    <wp:positionV relativeFrom="paragraph">
                      <wp:posOffset>-467995</wp:posOffset>
                    </wp:positionV>
                    <wp:extent cx="1919605" cy="345440"/>
                    <wp:effectExtent l="0" t="0" r="0" b="0"/>
                    <wp:wrapNone/>
                    <wp:docPr id="2" name="Group 10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919605" cy="345440"/>
                              <a:chOff x="1758" y="15637"/>
                              <a:chExt cx="3023" cy="544"/>
                            </a:xfrm>
                          </wpg:grpSpPr>
                          <pic:pic xmlns:pic="http://schemas.openxmlformats.org/drawingml/2006/picture">
                            <pic:nvPicPr>
                              <pic:cNvPr id="3" name="Picture 106" descr="IQNet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58" y="15695"/>
                                <a:ext cx="374" cy="4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" name="Picture 107" descr="registr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 rot="-21600000">
                                <a:off x="2387" y="15637"/>
                                <a:ext cx="510" cy="52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" name="Picture 108" descr="SMK_SPB_RUS"/>
                              <pic:cNvPicPr preferRelativeResize="0"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62" y="15679"/>
                                <a:ext cx="429" cy="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Picture 109" descr="SMK_SAPO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742" y="15722"/>
                                <a:ext cx="307" cy="3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1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309" y="15679"/>
                                <a:ext cx="472" cy="5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id="Group 105" o:spid="_x0000_s1026" style="position:absolute;margin-left:2.85pt;margin-top:-36.85pt;width:151.15pt;height:27.2pt;z-index:251657728" coordorigin="1758,15637" coordsize="3023,544" o:gfxdata="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06" o:spid="_x0000_s1027" type="#_x0000_t75" alt="IQNet" style="position:absolute;left:1758;top:15695;width:374;height:449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ZlIzAAAAA2gAAAA8AAABkcnMvZG93bnJldi54bWxEj9GKwjAURN8F/yFcwTdNrShSjSIFYfFB&#10;sbsfcGmubbG5qU1Wq19vBMHHYWbOMKtNZ2pxo9ZVlhVMxhEI4tzqigsFf7+70QKE88gaa8uk4EEO&#10;Nut+b4WJtnc+0S3zhQgQdgkqKL1vEildXpJBN7YNcfDOtjXog2wLqVu8B7ipZRxFc2mw4rBQYkNp&#10;Sfkl+zcKTnmcHprr9rmIj/sp2sxV6cwpNRx02yUIT53/hj/tH61gCu8r4QbI9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NmUjMAAAADaAAAADwAAAAAAAAAAAAAAAACfAgAA&#10;ZHJzL2Rvd25yZXYueG1sUEsFBgAAAAAEAAQA9wAAAIwDAAAAAA==&#10;">
                      <v:imagedata r:id="rId6" o:title="IQNet"/>
                    </v:shape>
                    <v:shape id="Picture 107" o:spid="_x0000_s1028" type="#_x0000_t75" alt="registr" style="position:absolute;left:2387;top:15637;width:510;height:52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FWQPEAAAA2gAAAA8AAABkcnMvZG93bnJldi54bWxEj0FrwkAUhO+F/oflFbzpxlpqSV0lSIPV&#10;i1aF9vjIPrOh2bchu8b4792C0OMwM98ws0Vva9FR6yvHCsajBARx4XTFpYLjIR++gfABWWPtmBRc&#10;ycNi/vgww1S7C39Rtw+liBD2KSowITSplL4wZNGPXEMcvZNrLYYo21LqFi8Rbmv5nCSv0mLFccFg&#10;Q0tDxe/+bBVMvjfdMqfMbD/8+me6y/JVcRorNXjqs3cQgfrwH763P7WCF/i7Em+An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FWQPEAAAA2gAAAA8AAAAAAAAAAAAAAAAA&#10;nwIAAGRycy9kb3ducmV2LnhtbFBLBQYAAAAABAAEAPcAAACQAwAAAAA=&#10;">
                      <v:imagedata r:id="rId7" o:title="registr"/>
                    </v:shape>
                    <v:shape id="Picture 108" o:spid="_x0000_s1029" type="#_x0000_t75" alt="SMK_SPB_RUS" style="position:absolute;left:3062;top:15679;width:429;height:407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DorvEAAAA2gAAAA8AAABkcnMvZG93bnJldi54bWxEj0FrwkAUhO+C/2F5Qi9SNxUrJXUVK9h6&#10;bBNFvL1mn0kw+zbsbjX6691CocdhZr5hZovONOJMzteWFTyNEhDEhdU1lwq2+frxBYQPyBoby6Tg&#10;Sh4W835vhqm2F/6icxZKESHsU1RQhdCmUvqiIoN+ZFvi6B2tMxiidKXUDi8Rbho5TpKpNFhzXKiw&#10;pVVFxSn7MQpu3++748FtPnnylo3bfT78wD0p9TDolq8gAnXhP/zX3mgFz/B7Jd4AOb8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hDorvEAAAA2gAAAA8AAAAAAAAAAAAAAAAA&#10;nwIAAGRycy9kb3ducmV2LnhtbFBLBQYAAAAABAAEAPcAAACQAwAAAAA=&#10;">
                      <v:imagedata r:id="rId8" o:title="SMK_SPB_RUS"/>
                    </v:shape>
                    <v:shape id="Picture 109" o:spid="_x0000_s1030" type="#_x0000_t75" alt="SMK_SAPOG" style="position:absolute;left:3742;top:15722;width:307;height:3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7Mb/CAAAA2gAAAA8AAABkcnMvZG93bnJldi54bWxEj82KwkAQhO+C7zC0sDed6EE0OooIBj0E&#10;fx+gybRJNNMTMqPJ7tPvCAt7LKrqK2q57kwl3tS40rKC8SgCQZxZXXKu4HbdDWcgnEfWWFkmBd/k&#10;YL3q95YYa9vymd4Xn4sAYRejgsL7OpbSZQUZdCNbEwfvbhuDPsgml7rBNsBNJSdRNJUGSw4LBda0&#10;LSh7Xl5GQWJPx2Oa3H8eyXOc+nmap4dTq9TXoNssQHjq/H/4r73XCqbwuRJugFz9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zG/wgAAANoAAAAPAAAAAAAAAAAAAAAAAJ8C&#10;AABkcnMvZG93bnJldi54bWxQSwUGAAAAAAQABAD3AAAAjgMAAAAA&#10;">
                      <v:imagedata r:id="rId9" o:title="SMK_SAPOG"/>
                    </v:shape>
                    <v:shape id="Picture 110" o:spid="_x0000_s1031" type="#_x0000_t75" style="position:absolute;left:4309;top:15679;width:472;height:5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+jHbDAAAA2gAAAA8AAABkcnMvZG93bnJldi54bWxEj0FrwkAUhO+F/oflFbzVTaXYkrpKKxYE&#10;8VDTeH5kX5PQvLchu8bor3cFweMwM98ws8XAjeqp87UTAy/jBBRJ4WwtpYHf7Pv5HZQPKBYbJ2Tg&#10;RB4W88eHGabWHeWH+l0oVYSIT9FAFUKbau2Lihj92LUk0ftzHWOIsiu17fAY4dzoSZJMNWMtcaHC&#10;lpYVFf+7AxvY7Jn7r3J43Z5XbaJzzptsnxszeho+P0AFGsI9fGuvrYE3uF6JN0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6MdsMAAADaAAAADwAAAAAAAAAAAAAAAACf&#10;AgAAZHJzL2Rvd25yZXYueG1sUEsFBgAAAAAEAAQA9wAAAI8DAAAAAA==&#10;">
                      <v:imagedata r:id="rId10" o:title="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6095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9"/>
            <w:tabs>
              <w:tab w:val="clear" w:pos="4677"/>
              <w:tab w:val="clear" w:pos="9355"/>
            </w:tabs>
            <w:spacing w:before="0" w:after="0"/>
            <w:ind w:left="-75" w:right="-66"/>
            <w:jc w:val="center"/>
            <w:rPr>
              <w:rFonts w:cs="Arial"/>
              <w:caps/>
              <w:color w:val="4D4D4D"/>
              <w:sz w:val="10"/>
              <w:szCs w:val="10"/>
            </w:rPr>
          </w:pPr>
          <w:r w:rsidRPr="00C33EF2">
            <w:rPr>
              <w:rFonts w:cs="Arial"/>
              <w:caps/>
              <w:color w:val="4D4D4D"/>
              <w:sz w:val="10"/>
              <w:szCs w:val="10"/>
            </w:rPr>
            <w:t>Система менеджмента  ОАО «Инженерный центр энергетики Урала»  сертифицирована</w:t>
          </w:r>
          <w:r w:rsidRPr="00C33EF2">
            <w:rPr>
              <w:rFonts w:cs="Arial"/>
              <w:caps/>
              <w:color w:val="4D4D4D"/>
              <w:sz w:val="10"/>
              <w:szCs w:val="10"/>
            </w:rPr>
            <w:br/>
            <w:t xml:space="preserve">на соответствие требованиям  ГОСТ </w:t>
          </w:r>
          <w:proofErr w:type="gramStart"/>
          <w:r w:rsidRPr="00C33EF2">
            <w:rPr>
              <w:rFonts w:cs="Arial"/>
              <w:caps/>
              <w:color w:val="4D4D4D"/>
              <w:sz w:val="10"/>
              <w:szCs w:val="10"/>
            </w:rPr>
            <w:t>Р</w:t>
          </w:r>
          <w:proofErr w:type="gramEnd"/>
          <w:r w:rsidRPr="00C33EF2">
            <w:rPr>
              <w:rFonts w:cs="Arial"/>
              <w:caps/>
              <w:color w:val="4D4D4D"/>
              <w:sz w:val="10"/>
              <w:szCs w:val="10"/>
            </w:rPr>
            <w:t xml:space="preserve"> ИСО 9001-2008  и ГОСТ Р ИСО 14001-2007</w:t>
          </w:r>
        </w:p>
      </w:tc>
    </w:tr>
  </w:tbl>
  <w:p w:rsidR="00710A38" w:rsidRPr="00395293" w:rsidRDefault="00710A38" w:rsidP="00D43313">
    <w:pPr>
      <w:pStyle w:val="a9"/>
      <w:tabs>
        <w:tab w:val="clear" w:pos="4677"/>
        <w:tab w:val="clear" w:pos="9355"/>
      </w:tabs>
      <w:spacing w:before="0" w:after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6AB" w:rsidRDefault="008546AB">
      <w:r>
        <w:separator/>
      </w:r>
    </w:p>
  </w:footnote>
  <w:footnote w:type="continuationSeparator" w:id="0">
    <w:p w:rsidR="008546AB" w:rsidRDefault="00854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190" w:rsidRDefault="00A71190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B6018">
      <w:rPr>
        <w:rStyle w:val="aa"/>
        <w:noProof/>
      </w:rPr>
      <w:t>2</w:t>
    </w:r>
    <w:r>
      <w:rPr>
        <w:rStyle w:val="aa"/>
      </w:rPr>
      <w:fldChar w:fldCharType="end"/>
    </w:r>
  </w:p>
  <w:p w:rsidR="00A71190" w:rsidRDefault="00A71190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A71190" w:rsidRPr="00C33EF2" w:rsidTr="00C33EF2">
      <w:tc>
        <w:tcPr>
          <w:tcW w:w="4252" w:type="dxa"/>
          <w:shd w:val="clear" w:color="auto" w:fill="auto"/>
          <w:vAlign w:val="center"/>
        </w:tcPr>
        <w:p w:rsidR="00A71190" w:rsidRPr="00C33EF2" w:rsidRDefault="00A71190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78ADE31D" wp14:editId="41EEBFC7">
                <wp:extent cx="1397635" cy="690245"/>
                <wp:effectExtent l="0" t="0" r="0" b="0"/>
                <wp:docPr id="22" name="Рисунок 22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A71190" w:rsidRPr="00C33EF2" w:rsidRDefault="00A71190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A71190" w:rsidRPr="00C33EF2" w:rsidRDefault="00A71190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A71190" w:rsidRPr="00C33EF2" w:rsidRDefault="00A71190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A71190" w:rsidRPr="00FF0FC7" w:rsidRDefault="00A71190" w:rsidP="00FF0FC7">
    <w:pPr>
      <w:pStyle w:val="a8"/>
      <w:spacing w:before="0" w:after="0"/>
      <w:ind w:firstLine="907"/>
      <w:rPr>
        <w:sz w:val="6"/>
        <w:szCs w:val="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38" w:rsidRDefault="00710A38" w:rsidP="00E321B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B6018">
      <w:rPr>
        <w:rStyle w:val="aa"/>
        <w:noProof/>
      </w:rPr>
      <w:t>6</w:t>
    </w:r>
    <w:r>
      <w:rPr>
        <w:rStyle w:val="aa"/>
      </w:rPr>
      <w:fldChar w:fldCharType="end"/>
    </w:r>
  </w:p>
  <w:p w:rsidR="00710A38" w:rsidRDefault="00710A38">
    <w:pPr>
      <w:pStyle w:val="a8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42" w:type="dxa"/>
      <w:tblLayout w:type="fixed"/>
      <w:tblLook w:val="01E0" w:firstRow="1" w:lastRow="1" w:firstColumn="1" w:lastColumn="1" w:noHBand="0" w:noVBand="0"/>
    </w:tblPr>
    <w:tblGrid>
      <w:gridCol w:w="4252"/>
      <w:gridCol w:w="811"/>
      <w:gridCol w:w="4279"/>
    </w:tblGrid>
    <w:tr w:rsidR="00710A38" w:rsidRPr="00C33EF2" w:rsidTr="00C33EF2">
      <w:tc>
        <w:tcPr>
          <w:tcW w:w="4252" w:type="dxa"/>
          <w:shd w:val="clear" w:color="auto" w:fill="auto"/>
          <w:vAlign w:val="center"/>
        </w:tcPr>
        <w:p w:rsidR="00710A38" w:rsidRPr="00C33EF2" w:rsidRDefault="00710A38" w:rsidP="00C33EF2">
          <w:pPr>
            <w:pStyle w:val="a8"/>
            <w:ind w:left="28" w:hanging="141"/>
            <w:jc w:val="center"/>
            <w:rPr>
              <w:szCs w:val="8"/>
            </w:rPr>
          </w:pPr>
          <w:r>
            <w:rPr>
              <w:noProof/>
              <w:szCs w:val="8"/>
            </w:rPr>
            <w:drawing>
              <wp:inline distT="0" distB="0" distL="0" distR="0" wp14:anchorId="2AAD6657" wp14:editId="593BEBD3">
                <wp:extent cx="1397635" cy="690245"/>
                <wp:effectExtent l="0" t="0" r="0" b="0"/>
                <wp:docPr id="1" name="Рисунок 1" descr="Logo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690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" w:type="dxa"/>
          <w:shd w:val="clear" w:color="auto" w:fill="auto"/>
        </w:tcPr>
        <w:p w:rsidR="00710A38" w:rsidRPr="00C33EF2" w:rsidRDefault="00710A38" w:rsidP="00602723">
          <w:pPr>
            <w:pStyle w:val="a8"/>
            <w:rPr>
              <w:szCs w:val="8"/>
            </w:rPr>
          </w:pPr>
        </w:p>
      </w:tc>
      <w:tc>
        <w:tcPr>
          <w:tcW w:w="4279" w:type="dxa"/>
          <w:shd w:val="clear" w:color="auto" w:fill="auto"/>
        </w:tcPr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begin"/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instrText xml:space="preserve"> MACROBUTTON  AcceptAllChangesShown Гриф ограничения доступа </w:instrText>
          </w:r>
          <w:r w:rsidRPr="00C33EF2">
            <w:rPr>
              <w:rFonts w:ascii="Times New Roman" w:hAnsi="Times New Roman"/>
              <w:vanish/>
              <w:sz w:val="22"/>
              <w:szCs w:val="22"/>
            </w:rPr>
            <w:fldChar w:fldCharType="end"/>
          </w:r>
        </w:p>
        <w:p w:rsidR="00710A38" w:rsidRPr="00C33EF2" w:rsidRDefault="00710A38" w:rsidP="00C33EF2">
          <w:pPr>
            <w:spacing w:before="0" w:after="0"/>
            <w:ind w:left="1424"/>
            <w:rPr>
              <w:rFonts w:ascii="Times New Roman" w:hAnsi="Times New Roman"/>
              <w:vanish/>
              <w:sz w:val="22"/>
              <w:szCs w:val="22"/>
            </w:rPr>
          </w:pPr>
          <w:r w:rsidRPr="00C33EF2">
            <w:rPr>
              <w:rFonts w:ascii="Times New Roman" w:hAnsi="Times New Roman"/>
              <w:vanish/>
              <w:sz w:val="22"/>
              <w:szCs w:val="22"/>
            </w:rPr>
            <w:t xml:space="preserve">Экз. № </w:t>
          </w:r>
        </w:p>
        <w:p w:rsidR="00710A38" w:rsidRPr="00C33EF2" w:rsidRDefault="00710A38" w:rsidP="00C33EF2">
          <w:pPr>
            <w:pStyle w:val="a8"/>
            <w:ind w:left="1424"/>
            <w:jc w:val="right"/>
            <w:rPr>
              <w:szCs w:val="8"/>
            </w:rPr>
          </w:pPr>
        </w:p>
      </w:tc>
    </w:tr>
  </w:tbl>
  <w:p w:rsidR="00710A38" w:rsidRPr="00FF0FC7" w:rsidRDefault="00710A38" w:rsidP="00FF0FC7">
    <w:pPr>
      <w:pStyle w:val="a8"/>
      <w:spacing w:before="0" w:after="0"/>
      <w:ind w:firstLine="907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0C85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9B773BB"/>
    <w:multiLevelType w:val="hybridMultilevel"/>
    <w:tmpl w:val="EAE637B4"/>
    <w:lvl w:ilvl="0" w:tplc="C80637BE">
      <w:start w:val="1"/>
      <w:numFmt w:val="decimal"/>
      <w:lvlText w:val="7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4265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F01E01"/>
    <w:multiLevelType w:val="hybridMultilevel"/>
    <w:tmpl w:val="6D083AD0"/>
    <w:lvl w:ilvl="0" w:tplc="62942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0210C"/>
    <w:multiLevelType w:val="hybridMultilevel"/>
    <w:tmpl w:val="B08C63C6"/>
    <w:lvl w:ilvl="0" w:tplc="157462EA">
      <w:start w:val="1"/>
      <w:numFmt w:val="decimal"/>
      <w:lvlText w:val="2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F3C80E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9A2334"/>
    <w:multiLevelType w:val="multilevel"/>
    <w:tmpl w:val="8A9AC6D0"/>
    <w:lvl w:ilvl="0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5">
    <w:nsid w:val="19C84525"/>
    <w:multiLevelType w:val="multilevel"/>
    <w:tmpl w:val="1B3E91F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DDD5520"/>
    <w:multiLevelType w:val="hybridMultilevel"/>
    <w:tmpl w:val="C7665144"/>
    <w:lvl w:ilvl="0" w:tplc="11A8DB9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FCB7554"/>
    <w:multiLevelType w:val="hybridMultilevel"/>
    <w:tmpl w:val="778A543C"/>
    <w:lvl w:ilvl="0" w:tplc="3BA0C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0A37BB"/>
    <w:multiLevelType w:val="hybridMultilevel"/>
    <w:tmpl w:val="448AF6D4"/>
    <w:lvl w:ilvl="0" w:tplc="B4AEFC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ind w:left="6663" w:hanging="180"/>
      </w:pPr>
    </w:lvl>
  </w:abstractNum>
  <w:abstractNum w:abstractNumId="9">
    <w:nsid w:val="26553935"/>
    <w:multiLevelType w:val="hybridMultilevel"/>
    <w:tmpl w:val="406027DC"/>
    <w:lvl w:ilvl="0" w:tplc="A740F358">
      <w:start w:val="4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0">
    <w:nsid w:val="2D3D390A"/>
    <w:multiLevelType w:val="hybridMultilevel"/>
    <w:tmpl w:val="0B9808D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F017841"/>
    <w:multiLevelType w:val="hybridMultilevel"/>
    <w:tmpl w:val="6EA88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D77AAB"/>
    <w:multiLevelType w:val="multilevel"/>
    <w:tmpl w:val="AAD41D1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15A139B"/>
    <w:multiLevelType w:val="singleLevel"/>
    <w:tmpl w:val="76E6D23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316523FD"/>
    <w:multiLevelType w:val="hybridMultilevel"/>
    <w:tmpl w:val="A0B0FFEA"/>
    <w:lvl w:ilvl="0" w:tplc="F87A00EC">
      <w:start w:val="1"/>
      <w:numFmt w:val="bullet"/>
      <w:lvlText w:val=""/>
      <w:lvlJc w:val="left"/>
      <w:pPr>
        <w:tabs>
          <w:tab w:val="num" w:pos="2327"/>
        </w:tabs>
        <w:ind w:left="2327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 w:tplc="F87A00E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316824B2"/>
    <w:multiLevelType w:val="multilevel"/>
    <w:tmpl w:val="BB94C7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i w:val="0"/>
      </w:rPr>
    </w:lvl>
  </w:abstractNum>
  <w:abstractNum w:abstractNumId="16">
    <w:nsid w:val="3291333B"/>
    <w:multiLevelType w:val="hybridMultilevel"/>
    <w:tmpl w:val="11B83CC0"/>
    <w:lvl w:ilvl="0" w:tplc="197890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F4530F"/>
    <w:multiLevelType w:val="hybridMultilevel"/>
    <w:tmpl w:val="C28CE936"/>
    <w:lvl w:ilvl="0" w:tplc="0419000F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18">
    <w:nsid w:val="3C3D3C61"/>
    <w:multiLevelType w:val="hybridMultilevel"/>
    <w:tmpl w:val="38125702"/>
    <w:lvl w:ilvl="0" w:tplc="18B4FE7E">
      <w:start w:val="1"/>
      <w:numFmt w:val="bullet"/>
      <w:lvlText w:val=""/>
      <w:lvlJc w:val="left"/>
      <w:pPr>
        <w:tabs>
          <w:tab w:val="num" w:pos="720"/>
        </w:tabs>
        <w:ind w:left="227" w:firstLine="13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E417AB0"/>
    <w:multiLevelType w:val="hybridMultilevel"/>
    <w:tmpl w:val="1DD00F9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78A395C"/>
    <w:multiLevelType w:val="multilevel"/>
    <w:tmpl w:val="8E6C6CFE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1">
    <w:nsid w:val="52717880"/>
    <w:multiLevelType w:val="hybridMultilevel"/>
    <w:tmpl w:val="4F4EFA0E"/>
    <w:lvl w:ilvl="0" w:tplc="F3C434F8">
      <w:start w:val="1"/>
      <w:numFmt w:val="lowerLetter"/>
      <w:lvlText w:val="%1)"/>
      <w:lvlJc w:val="left"/>
      <w:pPr>
        <w:tabs>
          <w:tab w:val="num" w:pos="680"/>
        </w:tabs>
        <w:ind w:firstLine="6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7ED76C3"/>
    <w:multiLevelType w:val="hybridMultilevel"/>
    <w:tmpl w:val="F0D49B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E8DD64">
      <w:start w:val="2"/>
      <w:numFmt w:val="decimal"/>
      <w:lvlText w:val="%2."/>
      <w:lvlJc w:val="left"/>
      <w:pPr>
        <w:tabs>
          <w:tab w:val="num" w:pos="1392"/>
        </w:tabs>
        <w:ind w:left="371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EA2A06"/>
    <w:multiLevelType w:val="hybridMultilevel"/>
    <w:tmpl w:val="A0627A10"/>
    <w:lvl w:ilvl="0" w:tplc="FFFFFFFF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4962071"/>
    <w:multiLevelType w:val="multilevel"/>
    <w:tmpl w:val="628056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6">
    <w:nsid w:val="6ABB5C2E"/>
    <w:multiLevelType w:val="hybridMultilevel"/>
    <w:tmpl w:val="317242EC"/>
    <w:lvl w:ilvl="0" w:tplc="E3FE2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3492DA">
      <w:numFmt w:val="none"/>
      <w:lvlText w:val=""/>
      <w:lvlJc w:val="left"/>
      <w:pPr>
        <w:tabs>
          <w:tab w:val="num" w:pos="360"/>
        </w:tabs>
      </w:pPr>
    </w:lvl>
    <w:lvl w:ilvl="2" w:tplc="29CAB32C">
      <w:numFmt w:val="none"/>
      <w:lvlText w:val=""/>
      <w:lvlJc w:val="left"/>
      <w:pPr>
        <w:tabs>
          <w:tab w:val="num" w:pos="360"/>
        </w:tabs>
      </w:pPr>
    </w:lvl>
    <w:lvl w:ilvl="3" w:tplc="3D1EF7F0">
      <w:numFmt w:val="none"/>
      <w:lvlText w:val=""/>
      <w:lvlJc w:val="left"/>
      <w:pPr>
        <w:tabs>
          <w:tab w:val="num" w:pos="360"/>
        </w:tabs>
      </w:pPr>
    </w:lvl>
    <w:lvl w:ilvl="4" w:tplc="4C12C310">
      <w:numFmt w:val="none"/>
      <w:lvlText w:val=""/>
      <w:lvlJc w:val="left"/>
      <w:pPr>
        <w:tabs>
          <w:tab w:val="num" w:pos="360"/>
        </w:tabs>
      </w:pPr>
    </w:lvl>
    <w:lvl w:ilvl="5" w:tplc="CCC66892">
      <w:numFmt w:val="none"/>
      <w:lvlText w:val=""/>
      <w:lvlJc w:val="left"/>
      <w:pPr>
        <w:tabs>
          <w:tab w:val="num" w:pos="360"/>
        </w:tabs>
      </w:pPr>
    </w:lvl>
    <w:lvl w:ilvl="6" w:tplc="277C3662">
      <w:numFmt w:val="none"/>
      <w:lvlText w:val=""/>
      <w:lvlJc w:val="left"/>
      <w:pPr>
        <w:tabs>
          <w:tab w:val="num" w:pos="360"/>
        </w:tabs>
      </w:pPr>
    </w:lvl>
    <w:lvl w:ilvl="7" w:tplc="9CBA07FA">
      <w:numFmt w:val="none"/>
      <w:lvlText w:val=""/>
      <w:lvlJc w:val="left"/>
      <w:pPr>
        <w:tabs>
          <w:tab w:val="num" w:pos="360"/>
        </w:tabs>
      </w:pPr>
    </w:lvl>
    <w:lvl w:ilvl="8" w:tplc="4E6CEB44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79B4358C"/>
    <w:multiLevelType w:val="hybridMultilevel"/>
    <w:tmpl w:val="32D8FEA8"/>
    <w:lvl w:ilvl="0" w:tplc="B492EB2A">
      <w:start w:val="1"/>
      <w:numFmt w:val="decimal"/>
      <w:lvlText w:val="8.%1."/>
      <w:lvlJc w:val="left"/>
      <w:pPr>
        <w:tabs>
          <w:tab w:val="num" w:pos="680"/>
        </w:tabs>
        <w:ind w:firstLine="68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F292A61"/>
    <w:multiLevelType w:val="multilevel"/>
    <w:tmpl w:val="B174253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1"/>
  </w:num>
  <w:num w:numId="2">
    <w:abstractNumId w:val="22"/>
  </w:num>
  <w:num w:numId="3">
    <w:abstractNumId w:val="16"/>
  </w:num>
  <w:num w:numId="4">
    <w:abstractNumId w:val="17"/>
  </w:num>
  <w:num w:numId="5">
    <w:abstractNumId w:val="20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9"/>
  </w:num>
  <w:num w:numId="10">
    <w:abstractNumId w:val="18"/>
  </w:num>
  <w:num w:numId="11">
    <w:abstractNumId w:val="7"/>
  </w:num>
  <w:num w:numId="12">
    <w:abstractNumId w:val="25"/>
  </w:num>
  <w:num w:numId="13">
    <w:abstractNumId w:val="13"/>
  </w:num>
  <w:num w:numId="14">
    <w:abstractNumId w:val="0"/>
  </w:num>
  <w:num w:numId="15">
    <w:abstractNumId w:val="4"/>
  </w:num>
  <w:num w:numId="16">
    <w:abstractNumId w:val="14"/>
  </w:num>
  <w:num w:numId="17">
    <w:abstractNumId w:val="5"/>
  </w:num>
  <w:num w:numId="18">
    <w:abstractNumId w:val="12"/>
  </w:num>
  <w:num w:numId="19">
    <w:abstractNumId w:val="23"/>
  </w:num>
  <w:num w:numId="20">
    <w:abstractNumId w:val="28"/>
  </w:num>
  <w:num w:numId="21">
    <w:abstractNumId w:val="19"/>
  </w:num>
  <w:num w:numId="22">
    <w:abstractNumId w:val="10"/>
  </w:num>
  <w:num w:numId="23">
    <w:abstractNumId w:val="21"/>
  </w:num>
  <w:num w:numId="24">
    <w:abstractNumId w:val="3"/>
  </w:num>
  <w:num w:numId="25">
    <w:abstractNumId w:val="24"/>
  </w:num>
  <w:num w:numId="26">
    <w:abstractNumId w:val="27"/>
  </w:num>
  <w:num w:numId="27">
    <w:abstractNumId w:val="1"/>
  </w:num>
  <w:num w:numId="28">
    <w:abstractNumId w:val="15"/>
  </w:num>
  <w:num w:numId="29">
    <w:abstractNumId w:val="26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B26"/>
    <w:rsid w:val="00000FBC"/>
    <w:rsid w:val="0000753E"/>
    <w:rsid w:val="00020979"/>
    <w:rsid w:val="00020BC3"/>
    <w:rsid w:val="00020E99"/>
    <w:rsid w:val="00021ADA"/>
    <w:rsid w:val="00030E6A"/>
    <w:rsid w:val="000374AC"/>
    <w:rsid w:val="00043377"/>
    <w:rsid w:val="00043F34"/>
    <w:rsid w:val="00045CED"/>
    <w:rsid w:val="0005210F"/>
    <w:rsid w:val="00053E5B"/>
    <w:rsid w:val="00056B99"/>
    <w:rsid w:val="000626CB"/>
    <w:rsid w:val="00067BCB"/>
    <w:rsid w:val="000723F6"/>
    <w:rsid w:val="0007514B"/>
    <w:rsid w:val="00077E14"/>
    <w:rsid w:val="00077E4A"/>
    <w:rsid w:val="00085F63"/>
    <w:rsid w:val="000867A4"/>
    <w:rsid w:val="0009135B"/>
    <w:rsid w:val="00096BF4"/>
    <w:rsid w:val="000A08A6"/>
    <w:rsid w:val="000A1E7C"/>
    <w:rsid w:val="000A222F"/>
    <w:rsid w:val="000A45B8"/>
    <w:rsid w:val="000A4EC4"/>
    <w:rsid w:val="000A4F9E"/>
    <w:rsid w:val="000A50F6"/>
    <w:rsid w:val="000A7002"/>
    <w:rsid w:val="000A7802"/>
    <w:rsid w:val="000B6C4F"/>
    <w:rsid w:val="000C0CE4"/>
    <w:rsid w:val="000C4416"/>
    <w:rsid w:val="000C44E6"/>
    <w:rsid w:val="000C4E43"/>
    <w:rsid w:val="000C559E"/>
    <w:rsid w:val="000D245F"/>
    <w:rsid w:val="000E0DE5"/>
    <w:rsid w:val="000E1AFB"/>
    <w:rsid w:val="000E1DD0"/>
    <w:rsid w:val="000E7832"/>
    <w:rsid w:val="000F7619"/>
    <w:rsid w:val="001029BE"/>
    <w:rsid w:val="00105544"/>
    <w:rsid w:val="001078C5"/>
    <w:rsid w:val="00111882"/>
    <w:rsid w:val="00117249"/>
    <w:rsid w:val="00122A2F"/>
    <w:rsid w:val="00125678"/>
    <w:rsid w:val="00125E85"/>
    <w:rsid w:val="0013567C"/>
    <w:rsid w:val="0014795A"/>
    <w:rsid w:val="001629C0"/>
    <w:rsid w:val="001650E3"/>
    <w:rsid w:val="00176B2D"/>
    <w:rsid w:val="00186D1A"/>
    <w:rsid w:val="001947EC"/>
    <w:rsid w:val="00195C65"/>
    <w:rsid w:val="001B251C"/>
    <w:rsid w:val="001B25B8"/>
    <w:rsid w:val="001B66E7"/>
    <w:rsid w:val="001C2BAD"/>
    <w:rsid w:val="001C73EF"/>
    <w:rsid w:val="001D035D"/>
    <w:rsid w:val="001D2742"/>
    <w:rsid w:val="001D2B5F"/>
    <w:rsid w:val="001D3339"/>
    <w:rsid w:val="001E048A"/>
    <w:rsid w:val="001E55E9"/>
    <w:rsid w:val="001E5E82"/>
    <w:rsid w:val="001E77BD"/>
    <w:rsid w:val="001E7F04"/>
    <w:rsid w:val="001F3929"/>
    <w:rsid w:val="001F3BAD"/>
    <w:rsid w:val="001F7C5E"/>
    <w:rsid w:val="0020048C"/>
    <w:rsid w:val="00201344"/>
    <w:rsid w:val="0020170C"/>
    <w:rsid w:val="002029CD"/>
    <w:rsid w:val="00223307"/>
    <w:rsid w:val="00225DAC"/>
    <w:rsid w:val="0023745E"/>
    <w:rsid w:val="00240BF2"/>
    <w:rsid w:val="00241785"/>
    <w:rsid w:val="00246A4F"/>
    <w:rsid w:val="0025284C"/>
    <w:rsid w:val="00257B19"/>
    <w:rsid w:val="00260156"/>
    <w:rsid w:val="00295E2D"/>
    <w:rsid w:val="00296405"/>
    <w:rsid w:val="002A0EFC"/>
    <w:rsid w:val="002B0D39"/>
    <w:rsid w:val="002B111F"/>
    <w:rsid w:val="002B4488"/>
    <w:rsid w:val="002C0586"/>
    <w:rsid w:val="002C12B7"/>
    <w:rsid w:val="002D6D06"/>
    <w:rsid w:val="002E1B51"/>
    <w:rsid w:val="002E723C"/>
    <w:rsid w:val="002F18BD"/>
    <w:rsid w:val="002F714F"/>
    <w:rsid w:val="002F7E3F"/>
    <w:rsid w:val="00305C89"/>
    <w:rsid w:val="00315DFE"/>
    <w:rsid w:val="00320A45"/>
    <w:rsid w:val="0032284D"/>
    <w:rsid w:val="00327144"/>
    <w:rsid w:val="00334D6A"/>
    <w:rsid w:val="00341385"/>
    <w:rsid w:val="00344D24"/>
    <w:rsid w:val="00350573"/>
    <w:rsid w:val="00353238"/>
    <w:rsid w:val="00362D93"/>
    <w:rsid w:val="003703AD"/>
    <w:rsid w:val="003728B6"/>
    <w:rsid w:val="00372FCB"/>
    <w:rsid w:val="003751D1"/>
    <w:rsid w:val="00375311"/>
    <w:rsid w:val="00376D7E"/>
    <w:rsid w:val="00382B5A"/>
    <w:rsid w:val="00384317"/>
    <w:rsid w:val="00385B26"/>
    <w:rsid w:val="00394ABA"/>
    <w:rsid w:val="00395293"/>
    <w:rsid w:val="003A4006"/>
    <w:rsid w:val="003A6AE9"/>
    <w:rsid w:val="003C0414"/>
    <w:rsid w:val="003C2821"/>
    <w:rsid w:val="003C6471"/>
    <w:rsid w:val="003D775E"/>
    <w:rsid w:val="003E24E4"/>
    <w:rsid w:val="003F1AF2"/>
    <w:rsid w:val="00401901"/>
    <w:rsid w:val="00403FC2"/>
    <w:rsid w:val="004106DC"/>
    <w:rsid w:val="0041591F"/>
    <w:rsid w:val="004201EB"/>
    <w:rsid w:val="00421186"/>
    <w:rsid w:val="00425332"/>
    <w:rsid w:val="00426094"/>
    <w:rsid w:val="00432F1F"/>
    <w:rsid w:val="00433DB3"/>
    <w:rsid w:val="00442B8F"/>
    <w:rsid w:val="00453160"/>
    <w:rsid w:val="0045565B"/>
    <w:rsid w:val="00465E04"/>
    <w:rsid w:val="0047004F"/>
    <w:rsid w:val="00471928"/>
    <w:rsid w:val="004722DE"/>
    <w:rsid w:val="00473588"/>
    <w:rsid w:val="00490787"/>
    <w:rsid w:val="00491E33"/>
    <w:rsid w:val="004945F1"/>
    <w:rsid w:val="00494909"/>
    <w:rsid w:val="004B4FD6"/>
    <w:rsid w:val="004B7E58"/>
    <w:rsid w:val="004C2887"/>
    <w:rsid w:val="004C6187"/>
    <w:rsid w:val="004C750B"/>
    <w:rsid w:val="004E0F98"/>
    <w:rsid w:val="004E434A"/>
    <w:rsid w:val="004E6BDF"/>
    <w:rsid w:val="004F00F8"/>
    <w:rsid w:val="005062E1"/>
    <w:rsid w:val="00520B7A"/>
    <w:rsid w:val="005236A5"/>
    <w:rsid w:val="00534F0F"/>
    <w:rsid w:val="00536B18"/>
    <w:rsid w:val="00537B66"/>
    <w:rsid w:val="0054711A"/>
    <w:rsid w:val="00562D3F"/>
    <w:rsid w:val="00563558"/>
    <w:rsid w:val="005927AB"/>
    <w:rsid w:val="00593B94"/>
    <w:rsid w:val="005A7868"/>
    <w:rsid w:val="005B470D"/>
    <w:rsid w:val="005B4AE2"/>
    <w:rsid w:val="005C2DD0"/>
    <w:rsid w:val="005C4E6D"/>
    <w:rsid w:val="005D19A0"/>
    <w:rsid w:val="005D7E66"/>
    <w:rsid w:val="005E0612"/>
    <w:rsid w:val="005E1442"/>
    <w:rsid w:val="005E4391"/>
    <w:rsid w:val="0060185D"/>
    <w:rsid w:val="00602723"/>
    <w:rsid w:val="0060324E"/>
    <w:rsid w:val="00604E7D"/>
    <w:rsid w:val="00607D58"/>
    <w:rsid w:val="006148E4"/>
    <w:rsid w:val="00617034"/>
    <w:rsid w:val="00626DFE"/>
    <w:rsid w:val="00631FCA"/>
    <w:rsid w:val="0063449A"/>
    <w:rsid w:val="00640C7F"/>
    <w:rsid w:val="00640C8A"/>
    <w:rsid w:val="00643555"/>
    <w:rsid w:val="00643775"/>
    <w:rsid w:val="00644B04"/>
    <w:rsid w:val="00645619"/>
    <w:rsid w:val="00654512"/>
    <w:rsid w:val="00654C38"/>
    <w:rsid w:val="006670C9"/>
    <w:rsid w:val="00681F56"/>
    <w:rsid w:val="006877E4"/>
    <w:rsid w:val="006909F9"/>
    <w:rsid w:val="00691F48"/>
    <w:rsid w:val="00695403"/>
    <w:rsid w:val="00696735"/>
    <w:rsid w:val="00696C53"/>
    <w:rsid w:val="006A3634"/>
    <w:rsid w:val="006A3E01"/>
    <w:rsid w:val="006A4FC3"/>
    <w:rsid w:val="006B0A46"/>
    <w:rsid w:val="006B5863"/>
    <w:rsid w:val="006C4E73"/>
    <w:rsid w:val="006D0AD5"/>
    <w:rsid w:val="006D7435"/>
    <w:rsid w:val="006F279D"/>
    <w:rsid w:val="006F337E"/>
    <w:rsid w:val="00710A38"/>
    <w:rsid w:val="007150B0"/>
    <w:rsid w:val="0072314C"/>
    <w:rsid w:val="007317D0"/>
    <w:rsid w:val="00741DAF"/>
    <w:rsid w:val="00750466"/>
    <w:rsid w:val="00752219"/>
    <w:rsid w:val="00752612"/>
    <w:rsid w:val="00753F64"/>
    <w:rsid w:val="00755422"/>
    <w:rsid w:val="00762EAB"/>
    <w:rsid w:val="00763C5F"/>
    <w:rsid w:val="00767C13"/>
    <w:rsid w:val="00780533"/>
    <w:rsid w:val="007847C5"/>
    <w:rsid w:val="00796B04"/>
    <w:rsid w:val="007A05F4"/>
    <w:rsid w:val="007B6018"/>
    <w:rsid w:val="007C11C3"/>
    <w:rsid w:val="007C2843"/>
    <w:rsid w:val="007C4984"/>
    <w:rsid w:val="007D334A"/>
    <w:rsid w:val="007D6936"/>
    <w:rsid w:val="007E3FDA"/>
    <w:rsid w:val="007E4322"/>
    <w:rsid w:val="007E6DDF"/>
    <w:rsid w:val="007F24A6"/>
    <w:rsid w:val="007F7E3A"/>
    <w:rsid w:val="008012E0"/>
    <w:rsid w:val="0081181B"/>
    <w:rsid w:val="0081450C"/>
    <w:rsid w:val="0081680F"/>
    <w:rsid w:val="00820681"/>
    <w:rsid w:val="00820B57"/>
    <w:rsid w:val="00823C1F"/>
    <w:rsid w:val="008261F6"/>
    <w:rsid w:val="008263E7"/>
    <w:rsid w:val="0082739B"/>
    <w:rsid w:val="00835EDB"/>
    <w:rsid w:val="00843182"/>
    <w:rsid w:val="00843A2F"/>
    <w:rsid w:val="0084560B"/>
    <w:rsid w:val="00847FD0"/>
    <w:rsid w:val="008546AB"/>
    <w:rsid w:val="00856D54"/>
    <w:rsid w:val="0086078F"/>
    <w:rsid w:val="0086370A"/>
    <w:rsid w:val="00865219"/>
    <w:rsid w:val="00867943"/>
    <w:rsid w:val="00875F9B"/>
    <w:rsid w:val="00877B5B"/>
    <w:rsid w:val="008826FA"/>
    <w:rsid w:val="00886C37"/>
    <w:rsid w:val="0089109F"/>
    <w:rsid w:val="008927DB"/>
    <w:rsid w:val="00896B8C"/>
    <w:rsid w:val="00897C3B"/>
    <w:rsid w:val="008A557D"/>
    <w:rsid w:val="008C4795"/>
    <w:rsid w:val="008C7582"/>
    <w:rsid w:val="008D1B6A"/>
    <w:rsid w:val="008D1EA2"/>
    <w:rsid w:val="008F78EB"/>
    <w:rsid w:val="0090194A"/>
    <w:rsid w:val="00903629"/>
    <w:rsid w:val="0090467E"/>
    <w:rsid w:val="00905B3E"/>
    <w:rsid w:val="00906D9C"/>
    <w:rsid w:val="00907B06"/>
    <w:rsid w:val="009109CB"/>
    <w:rsid w:val="00915527"/>
    <w:rsid w:val="00916514"/>
    <w:rsid w:val="00922652"/>
    <w:rsid w:val="00926D71"/>
    <w:rsid w:val="009361F5"/>
    <w:rsid w:val="00952F68"/>
    <w:rsid w:val="00967F74"/>
    <w:rsid w:val="00970F01"/>
    <w:rsid w:val="00972044"/>
    <w:rsid w:val="009742FA"/>
    <w:rsid w:val="009777F1"/>
    <w:rsid w:val="009861FC"/>
    <w:rsid w:val="00990395"/>
    <w:rsid w:val="00992085"/>
    <w:rsid w:val="00997D32"/>
    <w:rsid w:val="009A05ED"/>
    <w:rsid w:val="009A24C9"/>
    <w:rsid w:val="009A4363"/>
    <w:rsid w:val="009B66C7"/>
    <w:rsid w:val="009C58CB"/>
    <w:rsid w:val="009C777C"/>
    <w:rsid w:val="009C7C81"/>
    <w:rsid w:val="009D1222"/>
    <w:rsid w:val="009D3138"/>
    <w:rsid w:val="009D4DC9"/>
    <w:rsid w:val="009E5B2F"/>
    <w:rsid w:val="009F1901"/>
    <w:rsid w:val="00A048A0"/>
    <w:rsid w:val="00A10E60"/>
    <w:rsid w:val="00A147CB"/>
    <w:rsid w:val="00A17A79"/>
    <w:rsid w:val="00A228BD"/>
    <w:rsid w:val="00A22F7C"/>
    <w:rsid w:val="00A4012D"/>
    <w:rsid w:val="00A403D0"/>
    <w:rsid w:val="00A42C09"/>
    <w:rsid w:val="00A51B5D"/>
    <w:rsid w:val="00A566E8"/>
    <w:rsid w:val="00A60BE3"/>
    <w:rsid w:val="00A656DC"/>
    <w:rsid w:val="00A6618E"/>
    <w:rsid w:val="00A71190"/>
    <w:rsid w:val="00A777F4"/>
    <w:rsid w:val="00A8784A"/>
    <w:rsid w:val="00AA02A2"/>
    <w:rsid w:val="00AA1E5C"/>
    <w:rsid w:val="00AA6E87"/>
    <w:rsid w:val="00AB56CA"/>
    <w:rsid w:val="00AB6DFA"/>
    <w:rsid w:val="00AC1E92"/>
    <w:rsid w:val="00AC5DCD"/>
    <w:rsid w:val="00AD0043"/>
    <w:rsid w:val="00AD0E43"/>
    <w:rsid w:val="00AE2616"/>
    <w:rsid w:val="00AE6AD8"/>
    <w:rsid w:val="00AF21C6"/>
    <w:rsid w:val="00AF30A8"/>
    <w:rsid w:val="00AF35B4"/>
    <w:rsid w:val="00AF4072"/>
    <w:rsid w:val="00AF6E74"/>
    <w:rsid w:val="00B17E64"/>
    <w:rsid w:val="00B22E7A"/>
    <w:rsid w:val="00B241A5"/>
    <w:rsid w:val="00B308C6"/>
    <w:rsid w:val="00B33BA8"/>
    <w:rsid w:val="00B34F62"/>
    <w:rsid w:val="00B3500B"/>
    <w:rsid w:val="00B3548B"/>
    <w:rsid w:val="00B4014B"/>
    <w:rsid w:val="00B414E1"/>
    <w:rsid w:val="00B44E40"/>
    <w:rsid w:val="00B45519"/>
    <w:rsid w:val="00B455A2"/>
    <w:rsid w:val="00B51916"/>
    <w:rsid w:val="00B530A8"/>
    <w:rsid w:val="00B652E1"/>
    <w:rsid w:val="00B67A50"/>
    <w:rsid w:val="00B763E7"/>
    <w:rsid w:val="00B8275E"/>
    <w:rsid w:val="00B83DC6"/>
    <w:rsid w:val="00B92176"/>
    <w:rsid w:val="00B96CF4"/>
    <w:rsid w:val="00BA40A9"/>
    <w:rsid w:val="00BA7D08"/>
    <w:rsid w:val="00BB190C"/>
    <w:rsid w:val="00BB1D71"/>
    <w:rsid w:val="00BC719E"/>
    <w:rsid w:val="00BC7DE6"/>
    <w:rsid w:val="00BD0520"/>
    <w:rsid w:val="00BD18EF"/>
    <w:rsid w:val="00BD1A56"/>
    <w:rsid w:val="00BD7508"/>
    <w:rsid w:val="00BE338B"/>
    <w:rsid w:val="00BE3BB6"/>
    <w:rsid w:val="00BE4D55"/>
    <w:rsid w:val="00BE6C39"/>
    <w:rsid w:val="00BF2FA0"/>
    <w:rsid w:val="00BF6A4D"/>
    <w:rsid w:val="00C01E14"/>
    <w:rsid w:val="00C11347"/>
    <w:rsid w:val="00C132E1"/>
    <w:rsid w:val="00C17AF9"/>
    <w:rsid w:val="00C17E03"/>
    <w:rsid w:val="00C21A80"/>
    <w:rsid w:val="00C33EF2"/>
    <w:rsid w:val="00C404CC"/>
    <w:rsid w:val="00C40837"/>
    <w:rsid w:val="00C40FB5"/>
    <w:rsid w:val="00C563ED"/>
    <w:rsid w:val="00C57465"/>
    <w:rsid w:val="00C6506B"/>
    <w:rsid w:val="00C70049"/>
    <w:rsid w:val="00C70696"/>
    <w:rsid w:val="00C72626"/>
    <w:rsid w:val="00C76CB3"/>
    <w:rsid w:val="00C77F3A"/>
    <w:rsid w:val="00C81F29"/>
    <w:rsid w:val="00CA139C"/>
    <w:rsid w:val="00CB10B6"/>
    <w:rsid w:val="00CC1D76"/>
    <w:rsid w:val="00CC545D"/>
    <w:rsid w:val="00CC54B4"/>
    <w:rsid w:val="00CD2CCB"/>
    <w:rsid w:val="00CD3BBF"/>
    <w:rsid w:val="00CE0467"/>
    <w:rsid w:val="00CE73C4"/>
    <w:rsid w:val="00CF2A22"/>
    <w:rsid w:val="00D00E41"/>
    <w:rsid w:val="00D0297F"/>
    <w:rsid w:val="00D12B63"/>
    <w:rsid w:val="00D23F8D"/>
    <w:rsid w:val="00D24462"/>
    <w:rsid w:val="00D268B4"/>
    <w:rsid w:val="00D31EAC"/>
    <w:rsid w:val="00D31EFC"/>
    <w:rsid w:val="00D33C7E"/>
    <w:rsid w:val="00D3510D"/>
    <w:rsid w:val="00D35D2E"/>
    <w:rsid w:val="00D36CD2"/>
    <w:rsid w:val="00D43313"/>
    <w:rsid w:val="00D4707F"/>
    <w:rsid w:val="00D52FD8"/>
    <w:rsid w:val="00D53F03"/>
    <w:rsid w:val="00D60BE3"/>
    <w:rsid w:val="00D67D8B"/>
    <w:rsid w:val="00D72236"/>
    <w:rsid w:val="00D7307D"/>
    <w:rsid w:val="00D745ED"/>
    <w:rsid w:val="00D74A6B"/>
    <w:rsid w:val="00D7576A"/>
    <w:rsid w:val="00D75C98"/>
    <w:rsid w:val="00D76CA4"/>
    <w:rsid w:val="00D81221"/>
    <w:rsid w:val="00D92471"/>
    <w:rsid w:val="00D96B1B"/>
    <w:rsid w:val="00DA002B"/>
    <w:rsid w:val="00DA3DBC"/>
    <w:rsid w:val="00DA6CE8"/>
    <w:rsid w:val="00DA7803"/>
    <w:rsid w:val="00DB0C80"/>
    <w:rsid w:val="00DB13B1"/>
    <w:rsid w:val="00DB2A46"/>
    <w:rsid w:val="00DC2A8D"/>
    <w:rsid w:val="00DE3C8A"/>
    <w:rsid w:val="00DF208A"/>
    <w:rsid w:val="00DF249E"/>
    <w:rsid w:val="00DF49D5"/>
    <w:rsid w:val="00E006DB"/>
    <w:rsid w:val="00E0214B"/>
    <w:rsid w:val="00E029AD"/>
    <w:rsid w:val="00E17575"/>
    <w:rsid w:val="00E20472"/>
    <w:rsid w:val="00E20A4B"/>
    <w:rsid w:val="00E21EA3"/>
    <w:rsid w:val="00E24100"/>
    <w:rsid w:val="00E25A87"/>
    <w:rsid w:val="00E321B5"/>
    <w:rsid w:val="00E32E9C"/>
    <w:rsid w:val="00E3422C"/>
    <w:rsid w:val="00E41109"/>
    <w:rsid w:val="00E568D3"/>
    <w:rsid w:val="00E70728"/>
    <w:rsid w:val="00E7410A"/>
    <w:rsid w:val="00E80E0E"/>
    <w:rsid w:val="00E830C1"/>
    <w:rsid w:val="00E95313"/>
    <w:rsid w:val="00E96413"/>
    <w:rsid w:val="00EA02FA"/>
    <w:rsid w:val="00EA071C"/>
    <w:rsid w:val="00EA3BC6"/>
    <w:rsid w:val="00EA423A"/>
    <w:rsid w:val="00EC196F"/>
    <w:rsid w:val="00EC31CC"/>
    <w:rsid w:val="00EC7729"/>
    <w:rsid w:val="00EC7778"/>
    <w:rsid w:val="00ED0687"/>
    <w:rsid w:val="00EE60B9"/>
    <w:rsid w:val="00F04E42"/>
    <w:rsid w:val="00F0675E"/>
    <w:rsid w:val="00F07FE6"/>
    <w:rsid w:val="00F11D4A"/>
    <w:rsid w:val="00F11E9E"/>
    <w:rsid w:val="00F140C4"/>
    <w:rsid w:val="00F145D6"/>
    <w:rsid w:val="00F204B6"/>
    <w:rsid w:val="00F2148E"/>
    <w:rsid w:val="00F36670"/>
    <w:rsid w:val="00F370D1"/>
    <w:rsid w:val="00F57180"/>
    <w:rsid w:val="00F657E9"/>
    <w:rsid w:val="00F66FAF"/>
    <w:rsid w:val="00F71A54"/>
    <w:rsid w:val="00F735A8"/>
    <w:rsid w:val="00F74294"/>
    <w:rsid w:val="00F90076"/>
    <w:rsid w:val="00F91A44"/>
    <w:rsid w:val="00F93377"/>
    <w:rsid w:val="00F95A3D"/>
    <w:rsid w:val="00F96FE9"/>
    <w:rsid w:val="00FA3377"/>
    <w:rsid w:val="00FA3745"/>
    <w:rsid w:val="00FA3857"/>
    <w:rsid w:val="00FA5B4D"/>
    <w:rsid w:val="00FB147D"/>
    <w:rsid w:val="00FB217F"/>
    <w:rsid w:val="00FB287D"/>
    <w:rsid w:val="00FB4A79"/>
    <w:rsid w:val="00FC689D"/>
    <w:rsid w:val="00FD0494"/>
    <w:rsid w:val="00FD14CA"/>
    <w:rsid w:val="00FD7DF4"/>
    <w:rsid w:val="00FE3C88"/>
    <w:rsid w:val="00FE7428"/>
    <w:rsid w:val="00FF0FC7"/>
    <w:rsid w:val="00FF1267"/>
    <w:rsid w:val="00FF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uiPriority w:val="99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styleId="af9">
    <w:name w:val="endnote text"/>
    <w:basedOn w:val="a2"/>
    <w:link w:val="afa"/>
    <w:rsid w:val="007F7E3A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basedOn w:val="a3"/>
    <w:link w:val="af9"/>
    <w:rsid w:val="007F7E3A"/>
  </w:style>
  <w:style w:type="character" w:customStyle="1" w:styleId="FontStyle14">
    <w:name w:val="Font Style14"/>
    <w:basedOn w:val="a3"/>
    <w:rsid w:val="007F7E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rsid w:val="00A71190"/>
    <w:pPr>
      <w:spacing w:before="120" w:after="120"/>
    </w:pPr>
    <w:rPr>
      <w:rFonts w:ascii="Arial" w:hAnsi="Arial"/>
      <w:sz w:val="24"/>
      <w:szCs w:val="24"/>
    </w:rPr>
  </w:style>
  <w:style w:type="paragraph" w:styleId="1">
    <w:name w:val="heading 1"/>
    <w:aliases w:val="Заголовок параграфа (1.),111,Section,Section Heading,level2 hdg"/>
    <w:basedOn w:val="a2"/>
    <w:next w:val="a2"/>
    <w:link w:val="10"/>
    <w:qFormat/>
    <w:rsid w:val="00867943"/>
    <w:pPr>
      <w:keepNext/>
      <w:keepLines/>
      <w:pageBreakBefore/>
      <w:numPr>
        <w:numId w:val="5"/>
      </w:numPr>
      <w:suppressAutoHyphens/>
      <w:spacing w:before="480" w:after="240"/>
      <w:outlineLvl w:val="0"/>
    </w:pPr>
    <w:rPr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qFormat/>
    <w:rsid w:val="00867943"/>
    <w:pPr>
      <w:keepNext/>
      <w:numPr>
        <w:ilvl w:val="1"/>
        <w:numId w:val="5"/>
      </w:numPr>
      <w:suppressAutoHyphens/>
      <w:spacing w:before="360"/>
      <w:outlineLvl w:val="1"/>
    </w:pPr>
    <w:rPr>
      <w:rFonts w:ascii="Times New Roman" w:hAnsi="Times New Roman"/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sid w:val="007C11C3"/>
    <w:rPr>
      <w:color w:val="0000FF"/>
      <w:u w:val="single"/>
    </w:rPr>
  </w:style>
  <w:style w:type="table" w:styleId="a7">
    <w:name w:val="Table Grid"/>
    <w:basedOn w:val="a4"/>
    <w:rsid w:val="007C11C3"/>
    <w:pPr>
      <w:spacing w:before="120"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2"/>
    <w:rsid w:val="00241785"/>
    <w:pPr>
      <w:tabs>
        <w:tab w:val="center" w:pos="4677"/>
        <w:tab w:val="right" w:pos="9355"/>
      </w:tabs>
    </w:pPr>
  </w:style>
  <w:style w:type="paragraph" w:styleId="a9">
    <w:name w:val="footer"/>
    <w:basedOn w:val="a2"/>
    <w:rsid w:val="00241785"/>
    <w:pPr>
      <w:tabs>
        <w:tab w:val="center" w:pos="4677"/>
        <w:tab w:val="right" w:pos="9355"/>
      </w:tabs>
    </w:pPr>
  </w:style>
  <w:style w:type="character" w:styleId="aa">
    <w:name w:val="page number"/>
    <w:basedOn w:val="a3"/>
    <w:rsid w:val="002F18BD"/>
  </w:style>
  <w:style w:type="paragraph" w:customStyle="1" w:styleId="11">
    <w:name w:val="Стиль1"/>
    <w:basedOn w:val="a2"/>
    <w:autoRedefine/>
    <w:rsid w:val="0090467E"/>
    <w:pPr>
      <w:framePr w:hSpace="181" w:wrap="around" w:vAnchor="page" w:hAnchor="margin" w:y="1316"/>
      <w:suppressAutoHyphens/>
      <w:spacing w:before="0" w:after="0"/>
      <w:jc w:val="center"/>
    </w:pPr>
    <w:rPr>
      <w:rFonts w:cs="Arial"/>
      <w:b/>
      <w:spacing w:val="-1"/>
      <w:sz w:val="18"/>
      <w:szCs w:val="18"/>
    </w:rPr>
  </w:style>
  <w:style w:type="character" w:customStyle="1" w:styleId="10">
    <w:name w:val="Заголовок 1 Знак"/>
    <w:aliases w:val="Заголовок параграфа (1.) Знак,111 Знак,Section Знак,Section Heading Знак,level2 hdg Знак"/>
    <w:link w:val="1"/>
    <w:uiPriority w:val="99"/>
    <w:rsid w:val="00867943"/>
    <w:rPr>
      <w:rFonts w:ascii="Arial" w:hAnsi="Arial"/>
      <w:b/>
      <w:kern w:val="28"/>
      <w:sz w:val="40"/>
    </w:rPr>
  </w:style>
  <w:style w:type="character" w:customStyle="1" w:styleId="20">
    <w:name w:val="Заголовок 2 Знак"/>
    <w:link w:val="2"/>
    <w:rsid w:val="00867943"/>
    <w:rPr>
      <w:b/>
      <w:snapToGrid w:val="0"/>
      <w:sz w:val="32"/>
    </w:rPr>
  </w:style>
  <w:style w:type="paragraph" w:customStyle="1" w:styleId="ab">
    <w:name w:val="текст документа"/>
    <w:basedOn w:val="a2"/>
    <w:autoRedefine/>
    <w:rsid w:val="00867943"/>
    <w:pPr>
      <w:suppressAutoHyphens/>
      <w:spacing w:before="0" w:after="0"/>
      <w:ind w:firstLine="567"/>
      <w:jc w:val="center"/>
    </w:pPr>
    <w:rPr>
      <w:rFonts w:ascii="Times New Roman" w:hAnsi="Times New Roman"/>
    </w:rPr>
  </w:style>
  <w:style w:type="paragraph" w:styleId="ac">
    <w:name w:val="List Number"/>
    <w:basedOn w:val="a2"/>
    <w:rsid w:val="0086794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</w:rPr>
  </w:style>
  <w:style w:type="paragraph" w:customStyle="1" w:styleId="a">
    <w:name w:val="Пункт"/>
    <w:basedOn w:val="a2"/>
    <w:rsid w:val="00867943"/>
    <w:pPr>
      <w:numPr>
        <w:ilvl w:val="2"/>
        <w:numId w:val="5"/>
      </w:numPr>
      <w:spacing w:before="0" w:after="0" w:line="360" w:lineRule="auto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a0">
    <w:name w:val="Подпункт"/>
    <w:basedOn w:val="a"/>
    <w:rsid w:val="00867943"/>
    <w:pPr>
      <w:numPr>
        <w:ilvl w:val="3"/>
      </w:numPr>
    </w:pPr>
  </w:style>
  <w:style w:type="paragraph" w:customStyle="1" w:styleId="a1">
    <w:name w:val="Подподпункт"/>
    <w:basedOn w:val="a0"/>
    <w:rsid w:val="00867943"/>
    <w:pPr>
      <w:numPr>
        <w:ilvl w:val="4"/>
      </w:numPr>
    </w:pPr>
  </w:style>
  <w:style w:type="paragraph" w:customStyle="1" w:styleId="21">
    <w:name w:val="Пункт2"/>
    <w:basedOn w:val="a"/>
    <w:rsid w:val="00867943"/>
    <w:pPr>
      <w:keepNext/>
      <w:numPr>
        <w:ilvl w:val="0"/>
        <w:numId w:val="0"/>
      </w:numPr>
      <w:tabs>
        <w:tab w:val="num" w:pos="360"/>
      </w:tabs>
      <w:suppressAutoHyphens/>
      <w:spacing w:before="240" w:after="120" w:line="240" w:lineRule="auto"/>
      <w:ind w:left="360" w:hanging="360"/>
      <w:jc w:val="left"/>
      <w:outlineLvl w:val="2"/>
    </w:pPr>
    <w:rPr>
      <w:b/>
    </w:rPr>
  </w:style>
  <w:style w:type="paragraph" w:styleId="ad">
    <w:name w:val="Body Text Indent"/>
    <w:basedOn w:val="a2"/>
    <w:link w:val="ae"/>
    <w:rsid w:val="00867943"/>
    <w:pPr>
      <w:ind w:left="283"/>
    </w:pPr>
  </w:style>
  <w:style w:type="character" w:customStyle="1" w:styleId="ae">
    <w:name w:val="Основной текст с отступом Знак"/>
    <w:link w:val="ad"/>
    <w:rsid w:val="00867943"/>
    <w:rPr>
      <w:rFonts w:ascii="Arial" w:hAnsi="Arial"/>
      <w:sz w:val="24"/>
      <w:szCs w:val="24"/>
    </w:rPr>
  </w:style>
  <w:style w:type="paragraph" w:customStyle="1" w:styleId="af">
    <w:name w:val="Таблица шапка"/>
    <w:basedOn w:val="a2"/>
    <w:rsid w:val="00867943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0">
    <w:name w:val="Таблица текст"/>
    <w:basedOn w:val="a2"/>
    <w:rsid w:val="00867943"/>
    <w:pPr>
      <w:spacing w:before="40" w:after="40"/>
      <w:ind w:left="57" w:right="57"/>
    </w:pPr>
    <w:rPr>
      <w:rFonts w:ascii="Times New Roman" w:hAnsi="Times New Roman"/>
      <w:snapToGrid w:val="0"/>
      <w:szCs w:val="20"/>
    </w:rPr>
  </w:style>
  <w:style w:type="paragraph" w:styleId="af1">
    <w:name w:val="Balloon Text"/>
    <w:basedOn w:val="a2"/>
    <w:link w:val="af2"/>
    <w:rsid w:val="006148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6148E4"/>
    <w:rPr>
      <w:rFonts w:ascii="Tahoma" w:hAnsi="Tahoma" w:cs="Tahoma"/>
      <w:sz w:val="16"/>
      <w:szCs w:val="16"/>
    </w:rPr>
  </w:style>
  <w:style w:type="paragraph" w:styleId="af3">
    <w:name w:val="annotation text"/>
    <w:basedOn w:val="a2"/>
    <w:link w:val="af4"/>
    <w:rsid w:val="00BF6A4D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4">
    <w:name w:val="Текст примечания Знак"/>
    <w:basedOn w:val="a3"/>
    <w:link w:val="af3"/>
    <w:rsid w:val="00BF6A4D"/>
  </w:style>
  <w:style w:type="paragraph" w:customStyle="1" w:styleId="12">
    <w:name w:val="Абзац списка1"/>
    <w:basedOn w:val="a2"/>
    <w:rsid w:val="00BF6A4D"/>
    <w:pPr>
      <w:spacing w:before="0"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5">
    <w:name w:val="Title"/>
    <w:basedOn w:val="a2"/>
    <w:link w:val="af6"/>
    <w:qFormat/>
    <w:rsid w:val="00710A38"/>
    <w:pPr>
      <w:spacing w:before="0" w:after="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6">
    <w:name w:val="Название Знак"/>
    <w:basedOn w:val="a3"/>
    <w:link w:val="af5"/>
    <w:rsid w:val="00710A38"/>
    <w:rPr>
      <w:b/>
      <w:sz w:val="28"/>
    </w:rPr>
  </w:style>
  <w:style w:type="paragraph" w:styleId="af7">
    <w:name w:val="Body Text"/>
    <w:basedOn w:val="a2"/>
    <w:link w:val="af8"/>
    <w:uiPriority w:val="99"/>
    <w:rsid w:val="00710A38"/>
    <w:pPr>
      <w:spacing w:before="0" w:after="0"/>
    </w:pPr>
    <w:rPr>
      <w:rFonts w:ascii="Times New Roman" w:hAnsi="Times New Roman"/>
      <w:szCs w:val="20"/>
    </w:rPr>
  </w:style>
  <w:style w:type="character" w:customStyle="1" w:styleId="af8">
    <w:name w:val="Основной текст Знак"/>
    <w:basedOn w:val="a3"/>
    <w:link w:val="af7"/>
    <w:uiPriority w:val="99"/>
    <w:rsid w:val="00710A38"/>
    <w:rPr>
      <w:sz w:val="24"/>
    </w:rPr>
  </w:style>
  <w:style w:type="paragraph" w:customStyle="1" w:styleId="Iauiue">
    <w:name w:val="Iau?iue"/>
    <w:uiPriority w:val="99"/>
    <w:rsid w:val="00710A38"/>
    <w:rPr>
      <w:color w:val="000000"/>
      <w:sz w:val="24"/>
    </w:rPr>
  </w:style>
  <w:style w:type="paragraph" w:styleId="3">
    <w:name w:val="Body Text 3"/>
    <w:basedOn w:val="a2"/>
    <w:link w:val="30"/>
    <w:uiPriority w:val="99"/>
    <w:rsid w:val="00710A38"/>
    <w:pPr>
      <w:spacing w:before="0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rsid w:val="00710A38"/>
    <w:rPr>
      <w:sz w:val="16"/>
      <w:szCs w:val="16"/>
    </w:rPr>
  </w:style>
  <w:style w:type="paragraph" w:styleId="af9">
    <w:name w:val="endnote text"/>
    <w:basedOn w:val="a2"/>
    <w:link w:val="afa"/>
    <w:rsid w:val="007F7E3A"/>
    <w:pPr>
      <w:spacing w:before="0" w:after="0"/>
    </w:pPr>
    <w:rPr>
      <w:rFonts w:ascii="Times New Roman" w:hAnsi="Times New Roman"/>
      <w:sz w:val="20"/>
      <w:szCs w:val="20"/>
    </w:rPr>
  </w:style>
  <w:style w:type="character" w:customStyle="1" w:styleId="afa">
    <w:name w:val="Текст концевой сноски Знак"/>
    <w:basedOn w:val="a3"/>
    <w:link w:val="af9"/>
    <w:rsid w:val="007F7E3A"/>
  </w:style>
  <w:style w:type="character" w:customStyle="1" w:styleId="FontStyle14">
    <w:name w:val="Font Style14"/>
    <w:basedOn w:val="a3"/>
    <w:rsid w:val="007F7E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://www.iceu.ru" TargetMode="External"/><Relationship Id="rId10" Type="http://schemas.openxmlformats.org/officeDocument/2006/relationships/hyperlink" Target="mailto:Olga.Averina@iceu.ru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%20aos@iceu.r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3.jpeg"/><Relationship Id="rId3" Type="http://schemas.openxmlformats.org/officeDocument/2006/relationships/image" Target="media/image4.jpeg"/><Relationship Id="rId7" Type="http://schemas.openxmlformats.org/officeDocument/2006/relationships/image" Target="media/image12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11.wmf"/><Relationship Id="rId5" Type="http://schemas.openxmlformats.org/officeDocument/2006/relationships/image" Target="media/image6.png"/><Relationship Id="rId10" Type="http://schemas.openxmlformats.org/officeDocument/2006/relationships/image" Target="media/image15.png"/><Relationship Id="rId4" Type="http://schemas.openxmlformats.org/officeDocument/2006/relationships/image" Target="media/image5.jpeg"/><Relationship Id="rId9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0.jpeg"/><Relationship Id="rId3" Type="http://schemas.openxmlformats.org/officeDocument/2006/relationships/image" Target="media/image4.jpeg"/><Relationship Id="rId7" Type="http://schemas.openxmlformats.org/officeDocument/2006/relationships/image" Target="media/image8.wmf"/><Relationship Id="rId2" Type="http://schemas.openxmlformats.org/officeDocument/2006/relationships/image" Target="media/image3.wmf"/><Relationship Id="rId1" Type="http://schemas.openxmlformats.org/officeDocument/2006/relationships/image" Target="media/image2.wmf"/><Relationship Id="rId6" Type="http://schemas.openxmlformats.org/officeDocument/2006/relationships/image" Target="media/image70.wmf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jpeg"/><Relationship Id="rId9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82;&#1091;&#1087;&#1082;&#1080;%201\&#1047;&#1072;&#1082;&#1091;&#1087;&#1082;&#1080;%20(&#1054;&#1083;&#1103;%20&#1040;&#1074;&#1077;&#1088;&#1080;&#1085;&#1072;)\&#1047;&#1072;&#1087;&#1088;&#1086;&#1089;%20&#1087;&#1088;&#1077;&#1076;&#1083;&#1086;&#1078;&#1077;&#1085;&#1080;&#1081;\&#1047;&#1072;&#1082;&#1091;&#1087;&#1082;&#1080;%202014\&#1053;&#1080;&#1078;&#1085;&#1077;&#1082;&#1072;&#1084;&#1089;&#1082;&#1072;&#1103;%20&#1058;&#1069;&#1062;\&#1053;&#1072;&#1083;&#1072;&#1076;&#1082;&#1072;%20&#1074;&#1077;&#1088;&#1093;&#1085;&#1077;&#1075;&#1086;%20&#1091;&#1088;&#1086;&#1074;&#1085;&#1103;%20&#1040;&#1057;&#1059;\Uvedomleniye_Nizhn_asu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9248B-FA16-4D72-B5DA-A127BA5C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Uvedomleniye_Nizhn_asu</Template>
  <TotalTime>71</TotalTime>
  <Pages>1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РАО «ЕЭС РОССИИ»</vt:lpstr>
    </vt:vector>
  </TitlesOfParts>
  <Company>ICEU</Company>
  <LinksUpToDate>false</LinksUpToDate>
  <CharactersWithSpaces>10251</CharactersWithSpaces>
  <SharedDoc>false</SharedDoc>
  <HLinks>
    <vt:vector size="30" baseType="variant">
      <vt:variant>
        <vt:i4>8126516</vt:i4>
      </vt:variant>
      <vt:variant>
        <vt:i4>66</vt:i4>
      </vt:variant>
      <vt:variant>
        <vt:i4>0</vt:i4>
      </vt:variant>
      <vt:variant>
        <vt:i4>5</vt:i4>
      </vt:variant>
      <vt:variant>
        <vt:lpwstr>http://www.iceu.ru/</vt:lpwstr>
      </vt:variant>
      <vt:variant>
        <vt:lpwstr/>
      </vt:variant>
      <vt:variant>
        <vt:i4>3014722</vt:i4>
      </vt:variant>
      <vt:variant>
        <vt:i4>51</vt:i4>
      </vt:variant>
      <vt:variant>
        <vt:i4>0</vt:i4>
      </vt:variant>
      <vt:variant>
        <vt:i4>5</vt:i4>
      </vt:variant>
      <vt:variant>
        <vt:lpwstr>mailto:Natalya.Akifeva@iceu.ru</vt:lpwstr>
      </vt:variant>
      <vt:variant>
        <vt:lpwstr/>
      </vt:variant>
      <vt:variant>
        <vt:i4>655465</vt:i4>
      </vt:variant>
      <vt:variant>
        <vt:i4>48</vt:i4>
      </vt:variant>
      <vt:variant>
        <vt:i4>0</vt:i4>
      </vt:variant>
      <vt:variant>
        <vt:i4>5</vt:i4>
      </vt:variant>
      <vt:variant>
        <vt:lpwstr>mailto:Olga.Averina@iceu.ru</vt:lpwstr>
      </vt:variant>
      <vt:variant>
        <vt:lpwstr/>
      </vt:variant>
      <vt:variant>
        <vt:i4>3932232</vt:i4>
      </vt:variant>
      <vt:variant>
        <vt:i4>45</vt:i4>
      </vt:variant>
      <vt:variant>
        <vt:i4>0</vt:i4>
      </vt:variant>
      <vt:variant>
        <vt:i4>5</vt:i4>
      </vt:variant>
      <vt:variant>
        <vt:lpwstr>mailto:%20aos@iceu.ru</vt:lpwstr>
      </vt:variant>
      <vt:variant>
        <vt:lpwstr/>
      </vt:variant>
      <vt:variant>
        <vt:i4>2752590</vt:i4>
      </vt:variant>
      <vt:variant>
        <vt:i4>42</vt:i4>
      </vt:variant>
      <vt:variant>
        <vt:i4>0</vt:i4>
      </vt:variant>
      <vt:variant>
        <vt:i4>5</vt:i4>
      </vt:variant>
      <vt:variant>
        <vt:lpwstr>mailto:%20uya@iceu.ru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ОАО РАО «ЕЭС РОССИИ»</dc:title>
  <dc:creator>Аверина Ольга Сергеевна</dc:creator>
  <cp:lastModifiedBy>Аверина Ольга Сергеевна</cp:lastModifiedBy>
  <cp:revision>12</cp:revision>
  <cp:lastPrinted>2016-03-01T08:18:00Z</cp:lastPrinted>
  <dcterms:created xsi:type="dcterms:W3CDTF">2014-05-20T10:45:00Z</dcterms:created>
  <dcterms:modified xsi:type="dcterms:W3CDTF">2016-12-22T05:50:00Z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S_CODE_DIRECTUM">
    <vt:lpwstr>DIRECTUM</vt:lpwstr>
  </property>
  <property fmtid="{D5CDD505-2E9C-101B-9397-08002B2CF9AE}" pid="3" name="ПИ Корр1">
    <vt:lpwstr>Сайт ОАО "Инженерный центр энергетики Урала"</vt:lpwstr>
  </property>
  <property fmtid="{D5CDD505-2E9C-101B-9397-08002B2CF9AE}" pid="4" name="ПИ Корр2">
    <vt:lpwstr> </vt:lpwstr>
  </property>
  <property fmtid="{D5CDD505-2E9C-101B-9397-08002B2CF9AE}" pid="5" name="ПИ Корр3">
    <vt:lpwstr> </vt:lpwstr>
  </property>
  <property fmtid="{D5CDD505-2E9C-101B-9397-08002B2CF9AE}" pid="6" name="ПИ Корр4">
    <vt:lpwstr> </vt:lpwstr>
  </property>
  <property fmtid="{D5CDD505-2E9C-101B-9397-08002B2CF9AE}" pid="7" name="ПИ Краткое содержание (о чем?)">
    <vt:lpwstr>Уведомление о закупке работ по наладке верхнего уровня АСУ ТП турбоагрегатов, общестанционных систем, ЦНС и электрообору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ПИ Подписал...*Сокр. ИОФ">
    <vt:lpwstr>Т. Н.  Колтыпина</vt:lpwstr>
  </property>
  <property fmtid="{D5CDD505-2E9C-101B-9397-08002B2CF9AE}" pid="11" name="Р*ПИ Подписал...*Должность">
    <vt:lpwstr>[Должность]</vt:lpwstr>
  </property>
  <property fmtid="{D5CDD505-2E9C-101B-9397-08002B2CF9AE}" pid="12" name="Р*ПИ Исполнитель...*Сокр. ИОФ">
    <vt:lpwstr>[Сокр. ИОФ]</vt:lpwstr>
  </property>
  <property fmtid="{D5CDD505-2E9C-101B-9397-08002B2CF9AE}" pid="13" name="Р*ПИ Подписал...*Полная должность">
    <vt:lpwstr>Заместитель генерального директора по экономике и финансам</vt:lpwstr>
  </property>
  <property fmtid="{D5CDD505-2E9C-101B-9397-08002B2CF9AE}" pid="14" name="ПИ Дата рег.">
    <vt:lpwstr> </vt:lpwstr>
  </property>
  <property fmtid="{D5CDD505-2E9C-101B-9397-08002B2CF9AE}" pid="15" name="ПИ Рег. №">
    <vt:lpwstr> </vt:lpwstr>
  </property>
  <property fmtid="{D5CDD505-2E9C-101B-9397-08002B2CF9AE}" pid="16" name="ПИ Дол1">
    <vt:lpwstr> </vt:lpwstr>
  </property>
  <property fmtid="{D5CDD505-2E9C-101B-9397-08002B2CF9AE}" pid="17" name="ПИ Конт1">
    <vt:lpwstr> </vt:lpwstr>
  </property>
  <property fmtid="{D5CDD505-2E9C-101B-9397-08002B2CF9AE}" pid="18" name="ПИ Почт1">
    <vt:lpwstr>www.iceu.ru</vt:lpwstr>
  </property>
  <property fmtid="{D5CDD505-2E9C-101B-9397-08002B2CF9AE}" pid="19" name="ПИ Подр1">
    <vt:lpwstr> </vt:lpwstr>
  </property>
  <property fmtid="{D5CDD505-2E9C-101B-9397-08002B2CF9AE}" pid="20" name="ПИ Дол2">
    <vt:lpwstr> </vt:lpwstr>
  </property>
  <property fmtid="{D5CDD505-2E9C-101B-9397-08002B2CF9AE}" pid="21" name="ПИ Конт2">
    <vt:lpwstr> </vt:lpwstr>
  </property>
  <property fmtid="{D5CDD505-2E9C-101B-9397-08002B2CF9AE}" pid="22" name="ПИ Почт2">
    <vt:lpwstr> </vt:lpwstr>
  </property>
  <property fmtid="{D5CDD505-2E9C-101B-9397-08002B2CF9AE}" pid="23" name="ПИ Подр2">
    <vt:lpwstr> </vt:lpwstr>
  </property>
  <property fmtid="{D5CDD505-2E9C-101B-9397-08002B2CF9AE}" pid="24" name="ПИ Дол3">
    <vt:lpwstr> </vt:lpwstr>
  </property>
  <property fmtid="{D5CDD505-2E9C-101B-9397-08002B2CF9AE}" pid="25" name="ПИ Конт3">
    <vt:lpwstr> </vt:lpwstr>
  </property>
  <property fmtid="{D5CDD505-2E9C-101B-9397-08002B2CF9AE}" pid="26" name="ПИ Подр3">
    <vt:lpwstr> </vt:lpwstr>
  </property>
  <property fmtid="{D5CDD505-2E9C-101B-9397-08002B2CF9AE}" pid="27" name="ПИ Почт3">
    <vt:lpwstr> </vt:lpwstr>
  </property>
  <property fmtid="{D5CDD505-2E9C-101B-9397-08002B2CF9AE}" pid="28" name="ПИ Дол4">
    <vt:lpwstr> </vt:lpwstr>
  </property>
  <property fmtid="{D5CDD505-2E9C-101B-9397-08002B2CF9AE}" pid="29" name="ПИ Конт4">
    <vt:lpwstr> </vt:lpwstr>
  </property>
  <property fmtid="{D5CDD505-2E9C-101B-9397-08002B2CF9AE}" pid="30" name="ПИ Подр4">
    <vt:lpwstr> </vt:lpwstr>
  </property>
  <property fmtid="{D5CDD505-2E9C-101B-9397-08002B2CF9AE}" pid="31" name="ПИ Почт4">
    <vt:lpwstr> </vt:lpwstr>
  </property>
  <property fmtid="{D5CDD505-2E9C-101B-9397-08002B2CF9AE}" pid="32" name="Р*ПИ Исполнитель...*Полное ИОФ">
    <vt:lpwstr>Ольга Сергеевна Аверина</vt:lpwstr>
  </property>
  <property fmtid="{D5CDD505-2E9C-101B-9397-08002B2CF9AE}" pid="33" name="Р*Исполнитель...*Телефон">
    <vt:lpwstr>[Телефон]</vt:lpwstr>
  </property>
  <property fmtid="{D5CDD505-2E9C-101B-9397-08002B2CF9AE}" pid="34" name="Р*ПИ Исполнитель...*Телефон">
    <vt:lpwstr>(343) 345-44-11; 11-29</vt:lpwstr>
  </property>
  <property fmtid="{D5CDD505-2E9C-101B-9397-08002B2CF9AE}" pid="35" name="ПИ Email 1">
    <vt:lpwstr> </vt:lpwstr>
  </property>
  <property fmtid="{D5CDD505-2E9C-101B-9397-08002B2CF9AE}" pid="36" name="ПИ Факс 1">
    <vt:lpwstr> </vt:lpwstr>
  </property>
  <property fmtid="{D5CDD505-2E9C-101B-9397-08002B2CF9AE}" pid="37" name="ПИ Email 2">
    <vt:lpwstr> </vt:lpwstr>
  </property>
  <property fmtid="{D5CDD505-2E9C-101B-9397-08002B2CF9AE}" pid="38" name="ПИ Факс 2">
    <vt:lpwstr> </vt:lpwstr>
  </property>
  <property fmtid="{D5CDD505-2E9C-101B-9397-08002B2CF9AE}" pid="39" name="ПИ Email 3">
    <vt:lpwstr> </vt:lpwstr>
  </property>
  <property fmtid="{D5CDD505-2E9C-101B-9397-08002B2CF9AE}" pid="40" name="ПИ Факс 3">
    <vt:lpwstr> </vt:lpwstr>
  </property>
  <property fmtid="{D5CDD505-2E9C-101B-9397-08002B2CF9AE}" pid="41" name="ПИ Email 4">
    <vt:lpwstr> </vt:lpwstr>
  </property>
  <property fmtid="{D5CDD505-2E9C-101B-9397-08002B2CF9AE}" pid="42" name="ПИ Факс 4">
    <vt:lpwstr> </vt:lpwstr>
  </property>
</Properties>
</file>